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5043"/>
        <w:gridCol w:w="5033"/>
      </w:tblGrid>
      <w:tr w:rsidR="008D78A3" w14:paraId="2DEDF422" w14:textId="77777777" w:rsidTr="00C7050E">
        <w:trPr>
          <w:trHeight w:val="270"/>
          <w:jc w:val="center"/>
        </w:trPr>
        <w:tc>
          <w:tcPr>
            <w:tcW w:w="720" w:type="dxa"/>
          </w:tcPr>
          <w:p w14:paraId="25B9E252" w14:textId="77777777" w:rsidR="008D78A3" w:rsidRDefault="008D78A3">
            <w:pPr>
              <w:spacing w:after="0" w:line="240" w:lineRule="auto"/>
            </w:pPr>
            <w:bookmarkStart w:id="0" w:name="_Hlk516410281"/>
          </w:p>
        </w:tc>
        <w:tc>
          <w:tcPr>
            <w:tcW w:w="3600" w:type="dxa"/>
            <w:vMerge w:val="restart"/>
            <w:shd w:val="clear" w:color="auto" w:fill="262626" w:themeFill="text1" w:themeFillTint="D9"/>
          </w:tcPr>
          <w:p w14:paraId="672C2AAB" w14:textId="77777777" w:rsidR="008B451F" w:rsidRPr="008B451F" w:rsidRDefault="008B451F" w:rsidP="009D7952">
            <w:pPr>
              <w:pStyle w:val="Heading1"/>
              <w:rPr>
                <w:sz w:val="18"/>
              </w:rPr>
            </w:pPr>
          </w:p>
          <w:p w14:paraId="246DDBE2" w14:textId="77777777" w:rsidR="008D78A3" w:rsidRDefault="008D78A3" w:rsidP="009D7952">
            <w:pPr>
              <w:pStyle w:val="Heading1"/>
            </w:pPr>
            <w:r>
              <w:drawing>
                <wp:inline distT="0" distB="0" distL="0" distR="0" wp14:anchorId="35155C29" wp14:editId="0F7D6C3C">
                  <wp:extent cx="304800" cy="304800"/>
                  <wp:effectExtent l="0" t="0" r="0" b="0"/>
                  <wp:docPr id="14" name="Picture 14"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2" descr="ForkAndKnife"/>
                          <pic:cNvPicPr>
                            <a:picLocks noChangeAspect="1" noChangeArrowheads="1"/>
                          </pic:cNvPicPr>
                        </pic:nvPicPr>
                        <pic:blipFill>
                          <a:blip r:embed="rId10">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59926F3" w14:textId="77777777" w:rsidR="008D78A3" w:rsidRPr="006030A1" w:rsidRDefault="008A7013" w:rsidP="008B451F">
            <w:pPr>
              <w:pStyle w:val="Heading1"/>
              <w:shd w:val="clear" w:color="auto" w:fill="262626" w:themeFill="text1" w:themeFillTint="D9"/>
            </w:pPr>
            <w:sdt>
              <w:sdtPr>
                <w:id w:val="-2057690354"/>
                <w:placeholder>
                  <w:docPart w:val="247C2E8B8C2DDF48B4719F6BB81844E5"/>
                </w:placeholder>
                <w:temporary/>
                <w:showingPlcHdr/>
                <w15:appearance w15:val="hidden"/>
              </w:sdtPr>
              <w:sdtEndPr/>
              <w:sdtContent>
                <w:r w:rsidR="008D78A3" w:rsidRPr="008B451F">
                  <w:rPr>
                    <w:shd w:val="clear" w:color="auto" w:fill="262626" w:themeFill="text1" w:themeFillTint="D9"/>
                  </w:rPr>
                  <w:t>Headline Title</w:t>
                </w:r>
              </w:sdtContent>
            </w:sdt>
          </w:p>
          <w:sdt>
            <w:sdtPr>
              <w:id w:val="1745840222"/>
              <w:placeholder>
                <w:docPart w:val="FC16CE596736A54A8EEA46D494D60A70"/>
              </w:placeholder>
              <w:temporary/>
              <w:showingPlcHdr/>
              <w15:appearance w15:val="hidden"/>
            </w:sdtPr>
            <w:sdtEndPr/>
            <w:sdtContent>
              <w:p w14:paraId="7F77F471" w14:textId="77777777" w:rsidR="008D78A3" w:rsidRDefault="008D78A3" w:rsidP="006124D0">
                <w:r>
                  <w:t>To change any of the text in this document, just click on the block of text you want to update!  The formatting has already been programmed for ease of formatting.</w:t>
                </w:r>
              </w:p>
              <w:p w14:paraId="37E98DC9" w14:textId="77777777" w:rsidR="008D78A3" w:rsidRDefault="008D78A3" w:rsidP="006124D0">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15F11FE1" w14:textId="77777777" w:rsidR="008D78A3" w:rsidRDefault="008D78A3" w:rsidP="006124D0">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5E60B5A1" w14:textId="77777777" w:rsidR="008D78A3" w:rsidRDefault="008D78A3" w:rsidP="008D78A3">
                <w:r>
                  <w:t>In the same way you change the colors, you can update the fonts of the entire document easily!  From the Design tab, choose a font combination that fits your taste.  Reset the theme to restore the template to its original state!</w:t>
                </w:r>
              </w:p>
            </w:sdtContent>
          </w:sdt>
        </w:tc>
        <w:tc>
          <w:tcPr>
            <w:tcW w:w="720" w:type="dxa"/>
          </w:tcPr>
          <w:p w14:paraId="3F24D8D9" w14:textId="77777777" w:rsidR="008D78A3" w:rsidRDefault="008D78A3">
            <w:pPr>
              <w:spacing w:after="0" w:line="240" w:lineRule="auto"/>
            </w:pPr>
          </w:p>
        </w:tc>
        <w:tc>
          <w:tcPr>
            <w:tcW w:w="5040" w:type="dxa"/>
          </w:tcPr>
          <w:p w14:paraId="039FE43D" w14:textId="77777777" w:rsidR="008D78A3" w:rsidRDefault="008D78A3">
            <w:pPr>
              <w:spacing w:after="0" w:line="240" w:lineRule="auto"/>
            </w:pPr>
          </w:p>
        </w:tc>
        <w:tc>
          <w:tcPr>
            <w:tcW w:w="5030" w:type="dxa"/>
            <w:vMerge w:val="restart"/>
          </w:tcPr>
          <w:p w14:paraId="28039EC0" w14:textId="77777777" w:rsidR="008D78A3" w:rsidRDefault="008D78A3" w:rsidP="008B451F">
            <w:pPr>
              <w:spacing w:after="0" w:line="240" w:lineRule="auto"/>
              <w:jc w:val="center"/>
            </w:pPr>
          </w:p>
        </w:tc>
      </w:tr>
      <w:tr w:rsidR="008D78A3" w14:paraId="36DAE1AA" w14:textId="77777777" w:rsidTr="00C7050E">
        <w:trPr>
          <w:trHeight w:val="4140"/>
          <w:jc w:val="center"/>
        </w:trPr>
        <w:tc>
          <w:tcPr>
            <w:tcW w:w="720" w:type="dxa"/>
          </w:tcPr>
          <w:p w14:paraId="1CBB81AA" w14:textId="77777777" w:rsidR="008D78A3" w:rsidRDefault="008D78A3">
            <w:pPr>
              <w:spacing w:after="0" w:line="240" w:lineRule="auto"/>
            </w:pPr>
          </w:p>
        </w:tc>
        <w:tc>
          <w:tcPr>
            <w:tcW w:w="3600" w:type="dxa"/>
            <w:vMerge/>
            <w:shd w:val="clear" w:color="auto" w:fill="262626" w:themeFill="text1" w:themeFillTint="D9"/>
          </w:tcPr>
          <w:p w14:paraId="606A0AE8" w14:textId="77777777" w:rsidR="008D78A3" w:rsidRDefault="008D78A3" w:rsidP="008D78A3"/>
        </w:tc>
        <w:tc>
          <w:tcPr>
            <w:tcW w:w="720" w:type="dxa"/>
          </w:tcPr>
          <w:p w14:paraId="5F31504E" w14:textId="77777777" w:rsidR="008D78A3" w:rsidRDefault="008D78A3">
            <w:pPr>
              <w:spacing w:after="0" w:line="240" w:lineRule="auto"/>
            </w:pPr>
          </w:p>
        </w:tc>
        <w:tc>
          <w:tcPr>
            <w:tcW w:w="5040" w:type="dxa"/>
            <w:vAlign w:val="center"/>
          </w:tcPr>
          <w:p w14:paraId="01E29B01" w14:textId="77777777" w:rsidR="008B451F" w:rsidRPr="008B451F" w:rsidRDefault="008B451F" w:rsidP="005E776B">
            <w:pPr>
              <w:pStyle w:val="Quote"/>
              <w:rPr>
                <w:sz w:val="28"/>
              </w:rPr>
            </w:pPr>
          </w:p>
          <w:p w14:paraId="6D612098" w14:textId="77777777" w:rsidR="008D78A3" w:rsidRDefault="008D78A3" w:rsidP="005E776B">
            <w:pPr>
              <w:pStyle w:val="Quote"/>
            </w:pPr>
            <w:r w:rsidRPr="00F3086C">
              <w:rPr>
                <w:noProof/>
              </w:rPr>
              <w:drawing>
                <wp:inline distT="0" distB="0" distL="0" distR="0" wp14:anchorId="59ADFD62" wp14:editId="02DE6C4D">
                  <wp:extent cx="304800" cy="304800"/>
                  <wp:effectExtent l="0" t="0" r="0" b="0"/>
                  <wp:docPr id="196" name="Graphic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inline>
              </w:drawing>
            </w:r>
          </w:p>
          <w:sdt>
            <w:sdtPr>
              <w:rPr>
                <w:shd w:val="clear" w:color="auto" w:fill="9F2936" w:themeFill="accent2"/>
              </w:rPr>
              <w:id w:val="758802049"/>
              <w:placeholder>
                <w:docPart w:val="A184466BF832D74988105CD0D32CF3A7"/>
              </w:placeholder>
              <w:temporary/>
              <w:showingPlcHdr/>
              <w15:appearance w15:val="hidden"/>
            </w:sdtPr>
            <w:sdtEndPr>
              <w:rPr>
                <w:shd w:val="clear" w:color="auto" w:fill="auto"/>
              </w:rPr>
            </w:sdtEndPr>
            <w:sdtContent>
              <w:p w14:paraId="422C6001" w14:textId="77777777" w:rsidR="008D78A3" w:rsidRDefault="008D78A3" w:rsidP="005E776B">
                <w:pPr>
                  <w:pStyle w:val="Quote"/>
                </w:pPr>
                <w:r w:rsidRPr="008B451F">
                  <w:rPr>
                    <w:shd w:val="clear" w:color="auto" w:fill="9F2936" w:themeFill="accent2"/>
                  </w:rPr>
                  <w:t>“Put a quote here to highlight this issue of your newsletter.”</w:t>
                </w:r>
              </w:p>
            </w:sdtContent>
          </w:sdt>
        </w:tc>
        <w:tc>
          <w:tcPr>
            <w:tcW w:w="5030" w:type="dxa"/>
            <w:vMerge/>
          </w:tcPr>
          <w:p w14:paraId="3B6BEFCA" w14:textId="77777777" w:rsidR="008D78A3" w:rsidRDefault="008D78A3">
            <w:pPr>
              <w:spacing w:after="0" w:line="240" w:lineRule="auto"/>
            </w:pPr>
          </w:p>
        </w:tc>
      </w:tr>
      <w:tr w:rsidR="008D78A3" w14:paraId="6EBBDD6B" w14:textId="77777777" w:rsidTr="00C7050E">
        <w:trPr>
          <w:trHeight w:val="720"/>
          <w:jc w:val="center"/>
        </w:trPr>
        <w:tc>
          <w:tcPr>
            <w:tcW w:w="720" w:type="dxa"/>
          </w:tcPr>
          <w:p w14:paraId="061002F7" w14:textId="77777777" w:rsidR="008D78A3" w:rsidRDefault="008D78A3">
            <w:pPr>
              <w:spacing w:after="0" w:line="240" w:lineRule="auto"/>
            </w:pPr>
          </w:p>
        </w:tc>
        <w:tc>
          <w:tcPr>
            <w:tcW w:w="3600" w:type="dxa"/>
            <w:vMerge/>
            <w:shd w:val="clear" w:color="auto" w:fill="262626" w:themeFill="text1" w:themeFillTint="D9"/>
          </w:tcPr>
          <w:p w14:paraId="2F4E66CB" w14:textId="77777777" w:rsidR="008D78A3" w:rsidRDefault="008D78A3">
            <w:pPr>
              <w:spacing w:after="0" w:line="240" w:lineRule="auto"/>
            </w:pPr>
          </w:p>
        </w:tc>
        <w:tc>
          <w:tcPr>
            <w:tcW w:w="720" w:type="dxa"/>
          </w:tcPr>
          <w:p w14:paraId="6DCA41E6" w14:textId="77777777" w:rsidR="008D78A3" w:rsidRDefault="008D78A3">
            <w:pPr>
              <w:spacing w:after="0" w:line="240" w:lineRule="auto"/>
            </w:pPr>
          </w:p>
        </w:tc>
        <w:tc>
          <w:tcPr>
            <w:tcW w:w="5040" w:type="dxa"/>
          </w:tcPr>
          <w:p w14:paraId="034F11B0" w14:textId="77777777" w:rsidR="008D78A3" w:rsidRDefault="008D78A3">
            <w:pPr>
              <w:spacing w:after="0" w:line="240" w:lineRule="auto"/>
            </w:pPr>
          </w:p>
        </w:tc>
        <w:tc>
          <w:tcPr>
            <w:tcW w:w="5030" w:type="dxa"/>
            <w:vMerge/>
          </w:tcPr>
          <w:p w14:paraId="0B664D9B" w14:textId="77777777" w:rsidR="008D78A3" w:rsidRDefault="008D78A3">
            <w:pPr>
              <w:spacing w:after="0" w:line="240" w:lineRule="auto"/>
            </w:pPr>
          </w:p>
        </w:tc>
      </w:tr>
      <w:tr w:rsidR="008D78A3" w14:paraId="3A90B7A1" w14:textId="77777777" w:rsidTr="00C7050E">
        <w:trPr>
          <w:trHeight w:val="3060"/>
          <w:jc w:val="center"/>
        </w:trPr>
        <w:tc>
          <w:tcPr>
            <w:tcW w:w="720" w:type="dxa"/>
          </w:tcPr>
          <w:p w14:paraId="382A45DA" w14:textId="77777777" w:rsidR="008D78A3" w:rsidRDefault="008D78A3">
            <w:pPr>
              <w:spacing w:after="0" w:line="240" w:lineRule="auto"/>
            </w:pPr>
          </w:p>
        </w:tc>
        <w:tc>
          <w:tcPr>
            <w:tcW w:w="3600" w:type="dxa"/>
            <w:vMerge/>
            <w:shd w:val="clear" w:color="auto" w:fill="262626" w:themeFill="text1" w:themeFillTint="D9"/>
          </w:tcPr>
          <w:p w14:paraId="48C68DCB" w14:textId="77777777" w:rsidR="008D78A3" w:rsidRDefault="008D78A3">
            <w:pPr>
              <w:spacing w:after="0" w:line="240" w:lineRule="auto"/>
            </w:pPr>
          </w:p>
        </w:tc>
        <w:tc>
          <w:tcPr>
            <w:tcW w:w="720" w:type="dxa"/>
          </w:tcPr>
          <w:p w14:paraId="043A772C" w14:textId="77777777" w:rsidR="008D78A3" w:rsidRDefault="008D78A3">
            <w:pPr>
              <w:spacing w:after="0" w:line="240" w:lineRule="auto"/>
            </w:pPr>
          </w:p>
        </w:tc>
        <w:tc>
          <w:tcPr>
            <w:tcW w:w="5040" w:type="dxa"/>
          </w:tcPr>
          <w:p w14:paraId="51FA7EF7" w14:textId="77777777" w:rsidR="008D78A3" w:rsidRDefault="008D78A3">
            <w:pPr>
              <w:spacing w:after="0" w:line="240" w:lineRule="auto"/>
            </w:pPr>
          </w:p>
        </w:tc>
        <w:tc>
          <w:tcPr>
            <w:tcW w:w="5030" w:type="dxa"/>
            <w:vAlign w:val="center"/>
          </w:tcPr>
          <w:p w14:paraId="11E5BB7A" w14:textId="77777777" w:rsidR="008D78A3" w:rsidRPr="008B451F" w:rsidRDefault="008D78A3" w:rsidP="009E75C7">
            <w:pPr>
              <w:spacing w:after="0" w:line="240" w:lineRule="auto"/>
              <w:jc w:val="center"/>
              <w:rPr>
                <w:sz w:val="40"/>
              </w:rPr>
            </w:pPr>
          </w:p>
          <w:p w14:paraId="3555E075" w14:textId="77777777" w:rsidR="008B451F" w:rsidRDefault="008B451F" w:rsidP="009E75C7">
            <w:pPr>
              <w:spacing w:after="0" w:line="240" w:lineRule="auto"/>
              <w:jc w:val="center"/>
            </w:pPr>
            <w:r>
              <w:rPr>
                <w:noProof/>
              </w:rPr>
              <w:drawing>
                <wp:inline distT="0" distB="0" distL="0" distR="0" wp14:anchorId="29ED7554" wp14:editId="15BAE991">
                  <wp:extent cx="2039112" cy="1234440"/>
                  <wp:effectExtent l="0" t="0" r="0" b="3810"/>
                  <wp:docPr id="74" name="Picture 74" descr="Restaurant logo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039112" cy="1234440"/>
                          </a:xfrm>
                          <a:prstGeom prst="rect">
                            <a:avLst/>
                          </a:prstGeom>
                        </pic:spPr>
                      </pic:pic>
                    </a:graphicData>
                  </a:graphic>
                </wp:inline>
              </w:drawing>
            </w:r>
          </w:p>
        </w:tc>
      </w:tr>
      <w:tr w:rsidR="008D78A3" w14:paraId="663241A9" w14:textId="77777777" w:rsidTr="00C7050E">
        <w:trPr>
          <w:trHeight w:val="2430"/>
          <w:jc w:val="center"/>
        </w:trPr>
        <w:tc>
          <w:tcPr>
            <w:tcW w:w="720" w:type="dxa"/>
          </w:tcPr>
          <w:p w14:paraId="5CE16E22" w14:textId="77777777" w:rsidR="008D78A3" w:rsidRDefault="008D78A3">
            <w:pPr>
              <w:spacing w:after="0" w:line="240" w:lineRule="auto"/>
            </w:pPr>
          </w:p>
        </w:tc>
        <w:tc>
          <w:tcPr>
            <w:tcW w:w="3600" w:type="dxa"/>
            <w:vMerge/>
            <w:shd w:val="clear" w:color="auto" w:fill="262626" w:themeFill="text1" w:themeFillTint="D9"/>
          </w:tcPr>
          <w:p w14:paraId="4F4AF59A" w14:textId="77777777" w:rsidR="008D78A3" w:rsidRDefault="008D78A3">
            <w:pPr>
              <w:spacing w:after="0" w:line="240" w:lineRule="auto"/>
            </w:pPr>
          </w:p>
        </w:tc>
        <w:tc>
          <w:tcPr>
            <w:tcW w:w="720" w:type="dxa"/>
          </w:tcPr>
          <w:p w14:paraId="09BCFA54" w14:textId="77777777" w:rsidR="008D78A3" w:rsidRDefault="008D78A3">
            <w:pPr>
              <w:spacing w:after="0" w:line="240" w:lineRule="auto"/>
            </w:pPr>
          </w:p>
        </w:tc>
        <w:tc>
          <w:tcPr>
            <w:tcW w:w="5040" w:type="dxa"/>
            <w:vMerge w:val="restart"/>
            <w:shd w:val="clear" w:color="auto" w:fill="262626" w:themeFill="text1" w:themeFillTint="D9"/>
            <w:vAlign w:val="center"/>
          </w:tcPr>
          <w:sdt>
            <w:sdtPr>
              <w:id w:val="-1261597749"/>
              <w:placeholder>
                <w:docPart w:val="3FD5E27E6B90484E8039339AD7A672B8"/>
              </w:placeholder>
              <w:temporary/>
              <w:showingPlcHdr/>
              <w15:appearance w15:val="hidden"/>
            </w:sdtPr>
            <w:sdtEndPr/>
            <w:sdtContent>
              <w:p w14:paraId="31DC12C7" w14:textId="77777777" w:rsidR="008D78A3" w:rsidRPr="006030A1" w:rsidRDefault="008D78A3" w:rsidP="006030A1">
                <w:pPr>
                  <w:pStyle w:val="ContactInfo"/>
                </w:pPr>
                <w:r w:rsidRPr="006030A1">
                  <w:rPr>
                    <w:rStyle w:val="PlaceholderText"/>
                    <w:color w:val="FFFFFF" w:themeColor="background1"/>
                  </w:rPr>
                  <w:t>Street Address</w:t>
                </w:r>
              </w:p>
            </w:sdtContent>
          </w:sdt>
          <w:sdt>
            <w:sdtPr>
              <w:id w:val="1983803634"/>
              <w:placeholder>
                <w:docPart w:val="2C5B5C4978D14E45A8FAF5D76427F1F2"/>
              </w:placeholder>
              <w:temporary/>
              <w:showingPlcHdr/>
              <w15:appearance w15:val="hidden"/>
            </w:sdtPr>
            <w:sdtEndPr/>
            <w:sdtContent>
              <w:p w14:paraId="62C920DA" w14:textId="77777777" w:rsidR="008D78A3" w:rsidRPr="006030A1" w:rsidRDefault="008D78A3" w:rsidP="006030A1">
                <w:pPr>
                  <w:pStyle w:val="ContactInfo"/>
                </w:pPr>
                <w:r w:rsidRPr="006030A1">
                  <w:rPr>
                    <w:rStyle w:val="PlaceholderText"/>
                    <w:color w:val="FFFFFF" w:themeColor="background1"/>
                  </w:rPr>
                  <w:t>City, St Zip Code.</w:t>
                </w:r>
              </w:p>
            </w:sdtContent>
          </w:sdt>
          <w:sdt>
            <w:sdtPr>
              <w:id w:val="-2080666778"/>
              <w:placeholder>
                <w:docPart w:val="E86D3036471A1D48B950AFEB3431A9B6"/>
              </w:placeholder>
              <w:temporary/>
              <w:showingPlcHdr/>
              <w15:appearance w15:val="hidden"/>
            </w:sdtPr>
            <w:sdtEndPr/>
            <w:sdtContent>
              <w:p w14:paraId="58FE2CC0" w14:textId="77777777" w:rsidR="008D78A3" w:rsidRPr="006030A1" w:rsidRDefault="008D78A3" w:rsidP="006030A1">
                <w:pPr>
                  <w:pStyle w:val="ContactInfo"/>
                </w:pPr>
                <w:r w:rsidRPr="006030A1">
                  <w:rPr>
                    <w:rStyle w:val="PlaceholderText"/>
                    <w:color w:val="FFFFFF" w:themeColor="background1"/>
                  </w:rPr>
                  <w:t>Phone Number</w:t>
                </w:r>
              </w:p>
            </w:sdtContent>
          </w:sdt>
          <w:sdt>
            <w:sdtPr>
              <w:id w:val="-1089463269"/>
              <w:placeholder>
                <w:docPart w:val="429C821DE743FB4790246844C67E5463"/>
              </w:placeholder>
              <w:temporary/>
              <w:showingPlcHdr/>
              <w15:appearance w15:val="hidden"/>
            </w:sdtPr>
            <w:sdtEndPr/>
            <w:sdtContent>
              <w:p w14:paraId="2A07AE9F" w14:textId="77777777" w:rsidR="008D78A3" w:rsidRDefault="008D78A3" w:rsidP="006030A1">
                <w:pPr>
                  <w:pStyle w:val="ContactInfo"/>
                </w:pPr>
                <w:r w:rsidRPr="006030A1">
                  <w:rPr>
                    <w:rStyle w:val="PlaceholderText"/>
                    <w:color w:val="FFFFFF" w:themeColor="background1"/>
                  </w:rPr>
                  <w:t>Website</w:t>
                </w:r>
              </w:p>
            </w:sdtContent>
          </w:sdt>
        </w:tc>
        <w:tc>
          <w:tcPr>
            <w:tcW w:w="5030" w:type="dxa"/>
            <w:vMerge w:val="restart"/>
          </w:tcPr>
          <w:p w14:paraId="03C2E0AF" w14:textId="77777777" w:rsidR="008D78A3" w:rsidRDefault="008D78A3">
            <w:pPr>
              <w:spacing w:after="0" w:line="240" w:lineRule="auto"/>
            </w:pPr>
          </w:p>
        </w:tc>
      </w:tr>
      <w:tr w:rsidR="009E75C7" w14:paraId="54C60709" w14:textId="77777777" w:rsidTr="008B451F">
        <w:trPr>
          <w:trHeight w:val="270"/>
          <w:jc w:val="center"/>
        </w:trPr>
        <w:tc>
          <w:tcPr>
            <w:tcW w:w="720" w:type="dxa"/>
          </w:tcPr>
          <w:p w14:paraId="310DD10E" w14:textId="77777777" w:rsidR="009E75C7" w:rsidRDefault="009E75C7">
            <w:pPr>
              <w:spacing w:after="0" w:line="240" w:lineRule="auto"/>
            </w:pPr>
          </w:p>
        </w:tc>
        <w:tc>
          <w:tcPr>
            <w:tcW w:w="3600" w:type="dxa"/>
          </w:tcPr>
          <w:p w14:paraId="7A19C5B2" w14:textId="77777777" w:rsidR="009E75C7" w:rsidRDefault="009E75C7">
            <w:pPr>
              <w:spacing w:after="0" w:line="240" w:lineRule="auto"/>
            </w:pPr>
          </w:p>
        </w:tc>
        <w:tc>
          <w:tcPr>
            <w:tcW w:w="720" w:type="dxa"/>
          </w:tcPr>
          <w:p w14:paraId="49C24609" w14:textId="77777777" w:rsidR="009E75C7" w:rsidRDefault="009E75C7">
            <w:pPr>
              <w:spacing w:after="0" w:line="240" w:lineRule="auto"/>
            </w:pPr>
          </w:p>
        </w:tc>
        <w:tc>
          <w:tcPr>
            <w:tcW w:w="5040" w:type="dxa"/>
            <w:vMerge/>
            <w:shd w:val="clear" w:color="auto" w:fill="262626" w:themeFill="text1" w:themeFillTint="D9"/>
          </w:tcPr>
          <w:p w14:paraId="3D059139" w14:textId="77777777" w:rsidR="009E75C7" w:rsidRDefault="009E75C7">
            <w:pPr>
              <w:spacing w:after="0" w:line="240" w:lineRule="auto"/>
            </w:pPr>
          </w:p>
        </w:tc>
        <w:tc>
          <w:tcPr>
            <w:tcW w:w="5030" w:type="dxa"/>
            <w:vMerge/>
          </w:tcPr>
          <w:p w14:paraId="19A11C43" w14:textId="77777777" w:rsidR="009E75C7" w:rsidRDefault="009E75C7">
            <w:pPr>
              <w:spacing w:after="0" w:line="240" w:lineRule="auto"/>
            </w:pPr>
          </w:p>
        </w:tc>
      </w:tr>
      <w:bookmarkEnd w:id="0"/>
    </w:tbl>
    <w:p w14:paraId="4C08D629" w14:textId="77777777" w:rsidR="00CA7453" w:rsidRPr="00DA57BD" w:rsidRDefault="00CA7453" w:rsidP="00CA7453">
      <w:pPr>
        <w:spacing w:after="0" w:line="240" w:lineRule="auto"/>
        <w:rPr>
          <w:sz w:val="4"/>
        </w:rPr>
      </w:pPr>
      <w:r w:rsidRPr="00DA57BD">
        <w:rPr>
          <w:sz w:val="4"/>
        </w:rPr>
        <w:br w:type="page"/>
      </w:r>
    </w:p>
    <w:tbl>
      <w:tblPr>
        <w:tblW w:w="5000" w:type="pct"/>
        <w:jc w:val="center"/>
        <w:tblLayout w:type="fixed"/>
        <w:tblCellMar>
          <w:left w:w="0" w:type="dxa"/>
          <w:right w:w="0" w:type="dxa"/>
        </w:tblCellMar>
        <w:tblLook w:val="0600" w:firstRow="0" w:lastRow="0" w:firstColumn="0" w:lastColumn="0" w:noHBand="1" w:noVBand="1"/>
      </w:tblPr>
      <w:tblGrid>
        <w:gridCol w:w="721"/>
        <w:gridCol w:w="3603"/>
        <w:gridCol w:w="720"/>
        <w:gridCol w:w="2477"/>
        <w:gridCol w:w="2567"/>
        <w:gridCol w:w="720"/>
        <w:gridCol w:w="3692"/>
        <w:gridCol w:w="620"/>
      </w:tblGrid>
      <w:tr w:rsidR="006124D0" w14:paraId="1EECE4D0" w14:textId="77777777" w:rsidTr="00C7050E">
        <w:trPr>
          <w:trHeight w:val="270"/>
          <w:jc w:val="center"/>
        </w:trPr>
        <w:tc>
          <w:tcPr>
            <w:tcW w:w="720" w:type="dxa"/>
          </w:tcPr>
          <w:p w14:paraId="0A0CC055" w14:textId="77777777" w:rsidR="006124D0" w:rsidRDefault="006124D0" w:rsidP="00914A1E">
            <w:pPr>
              <w:spacing w:after="0" w:line="240" w:lineRule="auto"/>
            </w:pPr>
          </w:p>
        </w:tc>
        <w:tc>
          <w:tcPr>
            <w:tcW w:w="3600" w:type="dxa"/>
            <w:vMerge w:val="restart"/>
            <w:shd w:val="clear" w:color="auto" w:fill="262626" w:themeFill="text1" w:themeFillTint="D9"/>
          </w:tcPr>
          <w:p w14:paraId="263B43C3" w14:textId="77777777" w:rsidR="00C7050E" w:rsidRPr="00C7050E" w:rsidRDefault="00C7050E" w:rsidP="009D7952">
            <w:pPr>
              <w:pStyle w:val="Heading1"/>
              <w:rPr>
                <w:sz w:val="18"/>
              </w:rPr>
            </w:pPr>
          </w:p>
          <w:p w14:paraId="4AA3633C" w14:textId="77777777" w:rsidR="006124D0" w:rsidRPr="009D7952" w:rsidRDefault="006124D0" w:rsidP="009D7952">
            <w:pPr>
              <w:pStyle w:val="Heading1"/>
            </w:pPr>
            <w:r w:rsidRPr="009D7952">
              <w:drawing>
                <wp:inline distT="0" distB="0" distL="0" distR="0" wp14:anchorId="3E9F262F" wp14:editId="7A88AFFD">
                  <wp:extent cx="304800" cy="304800"/>
                  <wp:effectExtent l="0" t="0" r="0" b="0"/>
                  <wp:docPr id="197" name="Graphic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inline>
              </w:drawing>
            </w:r>
          </w:p>
          <w:sdt>
            <w:sdtPr>
              <w:id w:val="384141721"/>
              <w:placeholder>
                <w:docPart w:val="ABBF8FC04F0AB748A06F025B0DAF21A6"/>
              </w:placeholder>
              <w:temporary/>
              <w:showingPlcHdr/>
              <w15:appearance w15:val="hidden"/>
            </w:sdtPr>
            <w:sdtEndPr/>
            <w:sdtContent>
              <w:p w14:paraId="7922D500" w14:textId="77777777" w:rsidR="006124D0" w:rsidRPr="009D7952" w:rsidRDefault="006124D0" w:rsidP="00C7050E">
                <w:pPr>
                  <w:pStyle w:val="Heading1"/>
                  <w:shd w:val="clear" w:color="auto" w:fill="262626" w:themeFill="text1" w:themeFillTint="D9"/>
                </w:pPr>
                <w:r w:rsidRPr="009D7952">
                  <w:t>Title Goes Here</w:t>
                </w:r>
              </w:p>
            </w:sdtContent>
          </w:sdt>
          <w:sdt>
            <w:sdtPr>
              <w:id w:val="821245695"/>
              <w:placeholder>
                <w:docPart w:val="3DD7F26750E0C14F8C58EA62059BAA22"/>
              </w:placeholder>
              <w:temporary/>
              <w:showingPlcHdr/>
              <w15:appearance w15:val="hidden"/>
            </w:sdtPr>
            <w:sdtEndPr/>
            <w:sdtContent>
              <w:p w14:paraId="485269E5" w14:textId="77777777" w:rsidR="006124D0" w:rsidRPr="009D7952" w:rsidRDefault="006124D0" w:rsidP="009D7952">
                <w:r w:rsidRPr="009D7952">
                  <w:t xml:space="preserve">Have other images you wish to use?  It is simple to replace any of the pictures in this </w:t>
                </w:r>
                <w:r w:rsidR="008D78A3">
                  <w:t>brochure</w:t>
                </w:r>
                <w:r w:rsidRPr="009D7952">
                  <w:t xml:space="preserve">.  </w:t>
                </w:r>
                <w:r w:rsidR="008D78A3">
                  <w:t>First, double click in the header.  Then, c</w:t>
                </w:r>
                <w:r w:rsidRPr="009D7952">
                  <w:t>lick on the image you wish to change.  Some images may need an extra click as they are part a group of images.  Keep clicking until your selection handles are around the one image you wish to replace.</w:t>
                </w:r>
              </w:p>
              <w:p w14:paraId="1CB54AA3" w14:textId="77777777" w:rsidR="006124D0" w:rsidRDefault="006124D0" w:rsidP="009D7952">
                <w:r w:rsidRPr="009D7952">
                  <w:t>Once the image you wish to replace is selected, you can either select “Change Picture” from the short cut menu, or click on the “Fill” option and choose the option for “Picture.”</w:t>
                </w:r>
              </w:p>
            </w:sdtContent>
          </w:sdt>
        </w:tc>
        <w:tc>
          <w:tcPr>
            <w:tcW w:w="720" w:type="dxa"/>
          </w:tcPr>
          <w:p w14:paraId="71FD1DE3" w14:textId="77777777" w:rsidR="006124D0" w:rsidRDefault="006124D0" w:rsidP="00914A1E">
            <w:pPr>
              <w:spacing w:after="0" w:line="240" w:lineRule="auto"/>
            </w:pPr>
          </w:p>
        </w:tc>
        <w:tc>
          <w:tcPr>
            <w:tcW w:w="5040" w:type="dxa"/>
            <w:gridSpan w:val="2"/>
          </w:tcPr>
          <w:p w14:paraId="16708308" w14:textId="77777777" w:rsidR="006124D0" w:rsidRDefault="006124D0" w:rsidP="00914A1E">
            <w:pPr>
              <w:spacing w:after="0" w:line="240" w:lineRule="auto"/>
            </w:pPr>
          </w:p>
        </w:tc>
        <w:tc>
          <w:tcPr>
            <w:tcW w:w="720" w:type="dxa"/>
          </w:tcPr>
          <w:p w14:paraId="755F7D3B" w14:textId="77777777" w:rsidR="006124D0" w:rsidRDefault="006124D0" w:rsidP="00914A1E">
            <w:pPr>
              <w:spacing w:after="0" w:line="240" w:lineRule="auto"/>
            </w:pPr>
          </w:p>
        </w:tc>
        <w:tc>
          <w:tcPr>
            <w:tcW w:w="3690" w:type="dxa"/>
            <w:vMerge w:val="restart"/>
            <w:shd w:val="clear" w:color="auto" w:fill="262626" w:themeFill="text1" w:themeFillTint="D9"/>
          </w:tcPr>
          <w:p w14:paraId="6B542A88" w14:textId="77777777" w:rsidR="00C7050E" w:rsidRPr="00C7050E" w:rsidRDefault="00C7050E" w:rsidP="006124D0">
            <w:pPr>
              <w:pStyle w:val="Heading1"/>
              <w:rPr>
                <w:sz w:val="22"/>
              </w:rPr>
            </w:pPr>
          </w:p>
          <w:p w14:paraId="16F0850A" w14:textId="77777777" w:rsidR="006124D0" w:rsidRPr="009D7952" w:rsidRDefault="006124D0" w:rsidP="006124D0">
            <w:pPr>
              <w:pStyle w:val="Heading1"/>
            </w:pPr>
            <w:r w:rsidRPr="009D7952">
              <w:drawing>
                <wp:inline distT="0" distB="0" distL="0" distR="0" wp14:anchorId="68D471B9" wp14:editId="391BA6F1">
                  <wp:extent cx="304800" cy="304800"/>
                  <wp:effectExtent l="0" t="0" r="0" b="0"/>
                  <wp:docPr id="31" name="Graphic 3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04800" cy="304800"/>
                          </a:xfrm>
                          <a:prstGeom prst="rect">
                            <a:avLst/>
                          </a:prstGeom>
                        </pic:spPr>
                      </pic:pic>
                    </a:graphicData>
                  </a:graphic>
                </wp:inline>
              </w:drawing>
            </w:r>
          </w:p>
          <w:sdt>
            <w:sdtPr>
              <w:id w:val="-1036038622"/>
              <w:placeholder>
                <w:docPart w:val="B51298486250CF4EA0C65AAFDF9604E1"/>
              </w:placeholder>
              <w:temporary/>
              <w:showingPlcHdr/>
              <w15:appearance w15:val="hidden"/>
            </w:sdtPr>
            <w:sdtEndPr/>
            <w:sdtContent>
              <w:p w14:paraId="242C9E30" w14:textId="77777777" w:rsidR="006124D0" w:rsidRDefault="006124D0" w:rsidP="006124D0">
                <w:pPr>
                  <w:pStyle w:val="Heading1"/>
                </w:pPr>
                <w:r w:rsidRPr="009D7952">
                  <w:t>Title Goes Here</w:t>
                </w:r>
              </w:p>
            </w:sdtContent>
          </w:sdt>
        </w:tc>
        <w:tc>
          <w:tcPr>
            <w:tcW w:w="620" w:type="dxa"/>
          </w:tcPr>
          <w:p w14:paraId="5EBD4AD6" w14:textId="77777777" w:rsidR="006124D0" w:rsidRDefault="006124D0" w:rsidP="00914A1E">
            <w:pPr>
              <w:spacing w:after="0" w:line="240" w:lineRule="auto"/>
            </w:pPr>
          </w:p>
        </w:tc>
      </w:tr>
      <w:tr w:rsidR="008D78A3" w14:paraId="453DC6A4" w14:textId="77777777" w:rsidTr="00C7050E">
        <w:trPr>
          <w:trHeight w:val="1181"/>
          <w:jc w:val="center"/>
        </w:trPr>
        <w:tc>
          <w:tcPr>
            <w:tcW w:w="720" w:type="dxa"/>
            <w:vMerge w:val="restart"/>
          </w:tcPr>
          <w:p w14:paraId="0112B6B7" w14:textId="77777777" w:rsidR="008D78A3" w:rsidRDefault="008D78A3" w:rsidP="00914A1E">
            <w:pPr>
              <w:spacing w:after="0" w:line="240" w:lineRule="auto"/>
            </w:pPr>
          </w:p>
        </w:tc>
        <w:tc>
          <w:tcPr>
            <w:tcW w:w="3600" w:type="dxa"/>
            <w:vMerge/>
            <w:tcBorders>
              <w:bottom w:val="nil"/>
            </w:tcBorders>
            <w:shd w:val="clear" w:color="auto" w:fill="262626" w:themeFill="text1" w:themeFillTint="D9"/>
          </w:tcPr>
          <w:p w14:paraId="45F831F8" w14:textId="77777777" w:rsidR="008D78A3" w:rsidRDefault="008D78A3" w:rsidP="00203BF9"/>
        </w:tc>
        <w:tc>
          <w:tcPr>
            <w:tcW w:w="720" w:type="dxa"/>
            <w:vMerge w:val="restart"/>
          </w:tcPr>
          <w:p w14:paraId="5DA1C65E" w14:textId="77777777" w:rsidR="008D78A3" w:rsidRDefault="008D78A3" w:rsidP="00914A1E">
            <w:pPr>
              <w:spacing w:after="0" w:line="240" w:lineRule="auto"/>
            </w:pPr>
          </w:p>
        </w:tc>
        <w:tc>
          <w:tcPr>
            <w:tcW w:w="2475" w:type="dxa"/>
            <w:vMerge w:val="restart"/>
            <w:tcBorders>
              <w:bottom w:val="nil"/>
            </w:tcBorders>
            <w:vAlign w:val="center"/>
          </w:tcPr>
          <w:p w14:paraId="2243F032" w14:textId="77777777" w:rsidR="008D78A3" w:rsidRDefault="008D78A3" w:rsidP="005F09B8"/>
        </w:tc>
        <w:tc>
          <w:tcPr>
            <w:tcW w:w="2565" w:type="dxa"/>
            <w:vMerge w:val="restart"/>
            <w:tcBorders>
              <w:bottom w:val="nil"/>
            </w:tcBorders>
            <w:vAlign w:val="bottom"/>
          </w:tcPr>
          <w:p w14:paraId="23628528" w14:textId="77777777" w:rsidR="008D78A3" w:rsidRDefault="008D78A3" w:rsidP="00203BF9"/>
        </w:tc>
        <w:tc>
          <w:tcPr>
            <w:tcW w:w="720" w:type="dxa"/>
            <w:vMerge w:val="restart"/>
            <w:tcBorders>
              <w:bottom w:val="nil"/>
            </w:tcBorders>
          </w:tcPr>
          <w:p w14:paraId="159B24F4" w14:textId="77777777" w:rsidR="008D78A3" w:rsidRDefault="008D78A3" w:rsidP="00914A1E">
            <w:pPr>
              <w:spacing w:after="0" w:line="240" w:lineRule="auto"/>
            </w:pPr>
          </w:p>
        </w:tc>
        <w:tc>
          <w:tcPr>
            <w:tcW w:w="3690" w:type="dxa"/>
            <w:vMerge/>
            <w:tcBorders>
              <w:bottom w:val="nil"/>
            </w:tcBorders>
            <w:shd w:val="clear" w:color="auto" w:fill="262626" w:themeFill="text1" w:themeFillTint="D9"/>
          </w:tcPr>
          <w:p w14:paraId="7BE55ACF" w14:textId="77777777" w:rsidR="008D78A3" w:rsidRDefault="008D78A3" w:rsidP="00914A1E">
            <w:pPr>
              <w:spacing w:after="0" w:line="240" w:lineRule="auto"/>
            </w:pPr>
          </w:p>
        </w:tc>
        <w:tc>
          <w:tcPr>
            <w:tcW w:w="620" w:type="dxa"/>
            <w:vMerge w:val="restart"/>
            <w:tcBorders>
              <w:bottom w:val="nil"/>
            </w:tcBorders>
          </w:tcPr>
          <w:p w14:paraId="28D9C3EB" w14:textId="77777777" w:rsidR="008D78A3" w:rsidRDefault="008D78A3" w:rsidP="00914A1E">
            <w:pPr>
              <w:spacing w:after="0" w:line="240" w:lineRule="auto"/>
            </w:pPr>
          </w:p>
        </w:tc>
      </w:tr>
      <w:tr w:rsidR="008D78A3" w14:paraId="144EB3BF" w14:textId="77777777" w:rsidTr="00DA57BD">
        <w:trPr>
          <w:trHeight w:val="324"/>
          <w:jc w:val="center"/>
        </w:trPr>
        <w:tc>
          <w:tcPr>
            <w:tcW w:w="720" w:type="dxa"/>
            <w:vMerge/>
          </w:tcPr>
          <w:p w14:paraId="6DFA6B39" w14:textId="77777777" w:rsidR="008D78A3" w:rsidRDefault="008D78A3" w:rsidP="00914A1E">
            <w:pPr>
              <w:spacing w:after="0" w:line="240" w:lineRule="auto"/>
            </w:pPr>
          </w:p>
        </w:tc>
        <w:tc>
          <w:tcPr>
            <w:tcW w:w="3600" w:type="dxa"/>
            <w:vMerge/>
            <w:shd w:val="clear" w:color="auto" w:fill="262626" w:themeFill="text1" w:themeFillTint="D9"/>
          </w:tcPr>
          <w:p w14:paraId="3AF06E41" w14:textId="77777777" w:rsidR="008D78A3" w:rsidRDefault="008D78A3" w:rsidP="00203BF9"/>
        </w:tc>
        <w:tc>
          <w:tcPr>
            <w:tcW w:w="720" w:type="dxa"/>
            <w:vMerge/>
          </w:tcPr>
          <w:p w14:paraId="34C299E4" w14:textId="77777777" w:rsidR="008D78A3" w:rsidRDefault="008D78A3" w:rsidP="00914A1E">
            <w:pPr>
              <w:spacing w:after="0" w:line="240" w:lineRule="auto"/>
            </w:pPr>
          </w:p>
        </w:tc>
        <w:tc>
          <w:tcPr>
            <w:tcW w:w="2475" w:type="dxa"/>
            <w:vMerge/>
            <w:tcBorders>
              <w:bottom w:val="nil"/>
            </w:tcBorders>
            <w:vAlign w:val="center"/>
          </w:tcPr>
          <w:p w14:paraId="28969759" w14:textId="77777777" w:rsidR="008D78A3" w:rsidRDefault="008D78A3" w:rsidP="005F09B8"/>
        </w:tc>
        <w:tc>
          <w:tcPr>
            <w:tcW w:w="2565" w:type="dxa"/>
            <w:vMerge/>
            <w:tcBorders>
              <w:bottom w:val="nil"/>
            </w:tcBorders>
            <w:vAlign w:val="bottom"/>
          </w:tcPr>
          <w:p w14:paraId="3438EACE" w14:textId="77777777" w:rsidR="008D78A3" w:rsidRDefault="008D78A3" w:rsidP="00203BF9"/>
        </w:tc>
        <w:tc>
          <w:tcPr>
            <w:tcW w:w="720" w:type="dxa"/>
            <w:vMerge/>
          </w:tcPr>
          <w:p w14:paraId="0694A087" w14:textId="77777777" w:rsidR="008D78A3" w:rsidRDefault="008D78A3" w:rsidP="00914A1E">
            <w:pPr>
              <w:spacing w:after="0" w:line="240" w:lineRule="auto"/>
            </w:pPr>
          </w:p>
        </w:tc>
        <w:tc>
          <w:tcPr>
            <w:tcW w:w="3690" w:type="dxa"/>
            <w:vMerge w:val="restar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ayout w:type="fixed"/>
              <w:tblLook w:val="04A0" w:firstRow="1" w:lastRow="0" w:firstColumn="1" w:lastColumn="0" w:noHBand="0" w:noVBand="1"/>
            </w:tblPr>
            <w:tblGrid>
              <w:gridCol w:w="2785"/>
              <w:gridCol w:w="895"/>
            </w:tblGrid>
            <w:tr w:rsidR="008D78A3" w14:paraId="31B6B528" w14:textId="77777777" w:rsidTr="00C7050E">
              <w:trPr>
                <w:trHeight w:val="880"/>
              </w:trPr>
              <w:tc>
                <w:tcPr>
                  <w:tcW w:w="2785" w:type="dxa"/>
                  <w:shd w:val="clear" w:color="auto" w:fill="262626" w:themeFill="text1" w:themeFillTint="D9"/>
                  <w:vAlign w:val="bottom"/>
                </w:tcPr>
                <w:sdt>
                  <w:sdtPr>
                    <w:id w:val="1931308678"/>
                    <w:placeholder>
                      <w:docPart w:val="10518A93CA095B42A052B83BFCE9D05B"/>
                    </w:placeholder>
                    <w:temporary/>
                    <w:showingPlcHdr/>
                    <w15:appearance w15:val="hidden"/>
                  </w:sdtPr>
                  <w:sdtEndPr/>
                  <w:sdtContent>
                    <w:p w14:paraId="0EDF1DA8" w14:textId="77777777" w:rsidR="008D78A3" w:rsidRPr="00EF6A99" w:rsidRDefault="008D78A3" w:rsidP="006124D0">
                      <w:pPr>
                        <w:pStyle w:val="ItemName"/>
                      </w:pPr>
                      <w:r w:rsidRPr="00EF6A99">
                        <w:t>Item</w:t>
                      </w:r>
                    </w:p>
                  </w:sdtContent>
                </w:sdt>
                <w:sdt>
                  <w:sdtPr>
                    <w:id w:val="-2021696078"/>
                    <w:placeholder>
                      <w:docPart w:val="FA660AA7F8296443B8C093D1FAB1F80B"/>
                    </w:placeholder>
                    <w:temporary/>
                    <w:showingPlcHdr/>
                    <w15:appearance w15:val="hidden"/>
                  </w:sdtPr>
                  <w:sdtEndPr/>
                  <w:sdtContent>
                    <w:p w14:paraId="20817BDE" w14:textId="77777777" w:rsidR="008D78A3" w:rsidRDefault="008D78A3" w:rsidP="006124D0">
                      <w:pPr>
                        <w:pStyle w:val="ItemDescription"/>
                      </w:pPr>
                      <w:r w:rsidRPr="00EF6A99">
                        <w:t>Item Description</w:t>
                      </w:r>
                    </w:p>
                  </w:sdtContent>
                </w:sdt>
              </w:tc>
              <w:sdt>
                <w:sdtPr>
                  <w:id w:val="-776095554"/>
                  <w:placeholder>
                    <w:docPart w:val="A4D7BE8448850445ABD6A16C309DAAB0"/>
                  </w:placeholder>
                  <w:temporary/>
                  <w:showingPlcHdr/>
                  <w15:appearance w15:val="hidden"/>
                </w:sdtPr>
                <w:sdtEndPr/>
                <w:sdtContent>
                  <w:tc>
                    <w:tcPr>
                      <w:tcW w:w="895" w:type="dxa"/>
                      <w:shd w:val="clear" w:color="auto" w:fill="262626" w:themeFill="text1" w:themeFillTint="D9"/>
                      <w:vAlign w:val="bottom"/>
                    </w:tcPr>
                    <w:p w14:paraId="2279B237" w14:textId="77777777" w:rsidR="008D78A3" w:rsidRDefault="008D78A3" w:rsidP="006124D0">
                      <w:pPr>
                        <w:pStyle w:val="ItemCost"/>
                      </w:pPr>
                      <w:r w:rsidRPr="006124D0">
                        <w:t>$0.00</w:t>
                      </w:r>
                    </w:p>
                  </w:tc>
                </w:sdtContent>
              </w:sdt>
            </w:tr>
            <w:tr w:rsidR="008D78A3" w14:paraId="3195DBC9" w14:textId="77777777" w:rsidTr="00C7050E">
              <w:trPr>
                <w:trHeight w:val="880"/>
              </w:trPr>
              <w:tc>
                <w:tcPr>
                  <w:tcW w:w="2785" w:type="dxa"/>
                  <w:shd w:val="clear" w:color="auto" w:fill="262626" w:themeFill="text1" w:themeFillTint="D9"/>
                  <w:vAlign w:val="bottom"/>
                </w:tcPr>
                <w:p w14:paraId="49509CD1" w14:textId="77777777" w:rsidR="008D78A3" w:rsidRPr="006124D0" w:rsidRDefault="008A7013" w:rsidP="006124D0">
                  <w:pPr>
                    <w:pStyle w:val="ItemName"/>
                  </w:pPr>
                  <w:sdt>
                    <w:sdtPr>
                      <w:id w:val="1167065140"/>
                      <w:placeholder>
                        <w:docPart w:val="1E1F17D51883714A92E487019B72B72B"/>
                      </w:placeholder>
                      <w:temporary/>
                      <w:showingPlcHdr/>
                      <w15:appearance w15:val="hidden"/>
                    </w:sdtPr>
                    <w:sdtEndPr/>
                    <w:sdtContent>
                      <w:r w:rsidR="008D78A3" w:rsidRPr="006124D0">
                        <w:t>Item</w:t>
                      </w:r>
                    </w:sdtContent>
                  </w:sdt>
                </w:p>
                <w:p w14:paraId="349CDD3C" w14:textId="77777777" w:rsidR="008D78A3" w:rsidRDefault="008A7013" w:rsidP="006124D0">
                  <w:pPr>
                    <w:pStyle w:val="ItemDescription"/>
                  </w:pPr>
                  <w:sdt>
                    <w:sdtPr>
                      <w:id w:val="-1951624830"/>
                      <w:placeholder>
                        <w:docPart w:val="5BF53C2DF8F1FB4FA837D225753E0EB2"/>
                      </w:placeholder>
                      <w:temporary/>
                      <w:showingPlcHdr/>
                      <w15:appearance w15:val="hidden"/>
                    </w:sdtPr>
                    <w:sdtEndPr/>
                    <w:sdtContent>
                      <w:r w:rsidR="008D78A3" w:rsidRPr="006124D0">
                        <w:t>Item Description</w:t>
                      </w:r>
                    </w:sdtContent>
                  </w:sdt>
                </w:p>
              </w:tc>
              <w:sdt>
                <w:sdtPr>
                  <w:id w:val="622573837"/>
                  <w:placeholder>
                    <w:docPart w:val="4085CDD1F948444ABE87C61CF4ABC5D2"/>
                  </w:placeholder>
                  <w:temporary/>
                  <w:showingPlcHdr/>
                  <w15:appearance w15:val="hidden"/>
                </w:sdtPr>
                <w:sdtEndPr/>
                <w:sdtContent>
                  <w:tc>
                    <w:tcPr>
                      <w:tcW w:w="895" w:type="dxa"/>
                      <w:shd w:val="clear" w:color="auto" w:fill="262626" w:themeFill="text1" w:themeFillTint="D9"/>
                      <w:vAlign w:val="bottom"/>
                    </w:tcPr>
                    <w:p w14:paraId="00E02270" w14:textId="77777777" w:rsidR="008D78A3" w:rsidRDefault="008D78A3" w:rsidP="006124D0">
                      <w:pPr>
                        <w:pStyle w:val="ItemCost"/>
                      </w:pPr>
                      <w:r w:rsidRPr="00EF6A99">
                        <w:t>$0.00</w:t>
                      </w:r>
                    </w:p>
                  </w:tc>
                </w:sdtContent>
              </w:sdt>
            </w:tr>
            <w:tr w:rsidR="008D78A3" w14:paraId="3F6933F2" w14:textId="77777777" w:rsidTr="00C7050E">
              <w:trPr>
                <w:trHeight w:val="880"/>
              </w:trPr>
              <w:tc>
                <w:tcPr>
                  <w:tcW w:w="2785" w:type="dxa"/>
                  <w:shd w:val="clear" w:color="auto" w:fill="262626" w:themeFill="text1" w:themeFillTint="D9"/>
                  <w:vAlign w:val="bottom"/>
                </w:tcPr>
                <w:p w14:paraId="5D1D713B" w14:textId="77777777" w:rsidR="008D78A3" w:rsidRPr="006124D0" w:rsidRDefault="008A7013" w:rsidP="006124D0">
                  <w:pPr>
                    <w:pStyle w:val="ItemName"/>
                  </w:pPr>
                  <w:sdt>
                    <w:sdtPr>
                      <w:id w:val="-1753264532"/>
                      <w:placeholder>
                        <w:docPart w:val="F24C9F357E5BCC4F8E239CF0AE7FCAFB"/>
                      </w:placeholder>
                      <w:temporary/>
                      <w:showingPlcHdr/>
                      <w15:appearance w15:val="hidden"/>
                    </w:sdtPr>
                    <w:sdtEndPr/>
                    <w:sdtContent>
                      <w:r w:rsidR="008D78A3" w:rsidRPr="006124D0">
                        <w:t>Item</w:t>
                      </w:r>
                    </w:sdtContent>
                  </w:sdt>
                </w:p>
                <w:p w14:paraId="4D8DC727" w14:textId="77777777" w:rsidR="008D78A3" w:rsidRDefault="008A7013" w:rsidP="006124D0">
                  <w:pPr>
                    <w:pStyle w:val="ItemDescription"/>
                  </w:pPr>
                  <w:sdt>
                    <w:sdtPr>
                      <w:id w:val="-1266067254"/>
                      <w:placeholder>
                        <w:docPart w:val="8CCF6AFA44CDD74CB810064E8A59B55B"/>
                      </w:placeholder>
                      <w:temporary/>
                      <w:showingPlcHdr/>
                      <w15:appearance w15:val="hidden"/>
                    </w:sdtPr>
                    <w:sdtEndPr/>
                    <w:sdtContent>
                      <w:r w:rsidR="008D78A3" w:rsidRPr="006124D0">
                        <w:t>Item Description</w:t>
                      </w:r>
                    </w:sdtContent>
                  </w:sdt>
                </w:p>
              </w:tc>
              <w:sdt>
                <w:sdtPr>
                  <w:id w:val="-1360662899"/>
                  <w:placeholder>
                    <w:docPart w:val="4F24712A5A00E14FB114439552D84193"/>
                  </w:placeholder>
                  <w:temporary/>
                  <w:showingPlcHdr/>
                  <w15:appearance w15:val="hidden"/>
                </w:sdtPr>
                <w:sdtEndPr/>
                <w:sdtContent>
                  <w:tc>
                    <w:tcPr>
                      <w:tcW w:w="895" w:type="dxa"/>
                      <w:shd w:val="clear" w:color="auto" w:fill="262626" w:themeFill="text1" w:themeFillTint="D9"/>
                      <w:vAlign w:val="bottom"/>
                    </w:tcPr>
                    <w:p w14:paraId="531DF5BD" w14:textId="77777777" w:rsidR="008D78A3" w:rsidRDefault="008D78A3" w:rsidP="006124D0">
                      <w:pPr>
                        <w:pStyle w:val="ItemCost"/>
                      </w:pPr>
                      <w:r w:rsidRPr="00EF6A99">
                        <w:t>$0.00</w:t>
                      </w:r>
                    </w:p>
                  </w:tc>
                </w:sdtContent>
              </w:sdt>
            </w:tr>
            <w:tr w:rsidR="008D78A3" w14:paraId="60894DEE" w14:textId="77777777" w:rsidTr="00C7050E">
              <w:trPr>
                <w:trHeight w:val="880"/>
              </w:trPr>
              <w:tc>
                <w:tcPr>
                  <w:tcW w:w="2785" w:type="dxa"/>
                  <w:shd w:val="clear" w:color="auto" w:fill="262626" w:themeFill="text1" w:themeFillTint="D9"/>
                  <w:vAlign w:val="bottom"/>
                </w:tcPr>
                <w:p w14:paraId="41FA8E0D" w14:textId="77777777" w:rsidR="008D78A3" w:rsidRPr="006124D0" w:rsidRDefault="008A7013" w:rsidP="006124D0">
                  <w:pPr>
                    <w:pStyle w:val="ItemName"/>
                  </w:pPr>
                  <w:sdt>
                    <w:sdtPr>
                      <w:id w:val="-1169087599"/>
                      <w:placeholder>
                        <w:docPart w:val="9948966574F906488C4EDD640C59F19F"/>
                      </w:placeholder>
                      <w:temporary/>
                      <w:showingPlcHdr/>
                      <w15:appearance w15:val="hidden"/>
                    </w:sdtPr>
                    <w:sdtEndPr/>
                    <w:sdtContent>
                      <w:r w:rsidR="008D78A3" w:rsidRPr="006124D0">
                        <w:t>Item</w:t>
                      </w:r>
                    </w:sdtContent>
                  </w:sdt>
                </w:p>
                <w:p w14:paraId="442858F9" w14:textId="77777777" w:rsidR="008D78A3" w:rsidRDefault="008A7013" w:rsidP="006124D0">
                  <w:pPr>
                    <w:pStyle w:val="ItemDescription"/>
                  </w:pPr>
                  <w:sdt>
                    <w:sdtPr>
                      <w:id w:val="1768969902"/>
                      <w:placeholder>
                        <w:docPart w:val="F2FBFBCD7C797A4999DC454FD4A4D307"/>
                      </w:placeholder>
                      <w:temporary/>
                      <w:showingPlcHdr/>
                      <w15:appearance w15:val="hidden"/>
                    </w:sdtPr>
                    <w:sdtEndPr/>
                    <w:sdtContent>
                      <w:r w:rsidR="008D78A3" w:rsidRPr="006124D0">
                        <w:t>Item Description</w:t>
                      </w:r>
                    </w:sdtContent>
                  </w:sdt>
                </w:p>
              </w:tc>
              <w:sdt>
                <w:sdtPr>
                  <w:id w:val="222876182"/>
                  <w:placeholder>
                    <w:docPart w:val="6C09C4995A4AC2498513A3E9BD0A99B0"/>
                  </w:placeholder>
                  <w:temporary/>
                  <w:showingPlcHdr/>
                  <w15:appearance w15:val="hidden"/>
                </w:sdtPr>
                <w:sdtEndPr/>
                <w:sdtContent>
                  <w:tc>
                    <w:tcPr>
                      <w:tcW w:w="895" w:type="dxa"/>
                      <w:shd w:val="clear" w:color="auto" w:fill="262626" w:themeFill="text1" w:themeFillTint="D9"/>
                      <w:vAlign w:val="bottom"/>
                    </w:tcPr>
                    <w:p w14:paraId="5AEA1089" w14:textId="77777777" w:rsidR="008D78A3" w:rsidRDefault="008D78A3" w:rsidP="006124D0">
                      <w:pPr>
                        <w:pStyle w:val="ItemCost"/>
                      </w:pPr>
                      <w:r w:rsidRPr="00EF6A99">
                        <w:t>$0.00</w:t>
                      </w:r>
                    </w:p>
                  </w:tc>
                </w:sdtContent>
              </w:sdt>
            </w:tr>
            <w:tr w:rsidR="008D78A3" w14:paraId="0E49948A" w14:textId="77777777" w:rsidTr="00C7050E">
              <w:trPr>
                <w:trHeight w:val="880"/>
              </w:trPr>
              <w:tc>
                <w:tcPr>
                  <w:tcW w:w="2785" w:type="dxa"/>
                  <w:shd w:val="clear" w:color="auto" w:fill="262626" w:themeFill="text1" w:themeFillTint="D9"/>
                  <w:vAlign w:val="bottom"/>
                </w:tcPr>
                <w:p w14:paraId="0E7F8E76" w14:textId="77777777" w:rsidR="008D78A3" w:rsidRPr="006124D0" w:rsidRDefault="008A7013" w:rsidP="006124D0">
                  <w:pPr>
                    <w:pStyle w:val="ItemName"/>
                  </w:pPr>
                  <w:sdt>
                    <w:sdtPr>
                      <w:id w:val="2086799929"/>
                      <w:placeholder>
                        <w:docPart w:val="4CA95F3EA84F0A418D26A7775587A3BF"/>
                      </w:placeholder>
                      <w:temporary/>
                      <w:showingPlcHdr/>
                      <w15:appearance w15:val="hidden"/>
                    </w:sdtPr>
                    <w:sdtEndPr/>
                    <w:sdtContent>
                      <w:r w:rsidR="008D78A3" w:rsidRPr="006124D0">
                        <w:t>Item</w:t>
                      </w:r>
                    </w:sdtContent>
                  </w:sdt>
                </w:p>
                <w:p w14:paraId="4E890707" w14:textId="77777777" w:rsidR="008D78A3" w:rsidRDefault="008A7013" w:rsidP="006124D0">
                  <w:pPr>
                    <w:pStyle w:val="ItemDescription"/>
                  </w:pPr>
                  <w:sdt>
                    <w:sdtPr>
                      <w:id w:val="977643911"/>
                      <w:placeholder>
                        <w:docPart w:val="48AC6F03EBAA354286EB3B6CCE7B85B3"/>
                      </w:placeholder>
                      <w:temporary/>
                      <w15:appearance w15:val="hidden"/>
                    </w:sdtPr>
                    <w:sdtEndPr/>
                    <w:sdtContent>
                      <w:r w:rsidR="008D78A3" w:rsidRPr="006124D0">
                        <w:t>Item Description</w:t>
                      </w:r>
                    </w:sdtContent>
                  </w:sdt>
                </w:p>
              </w:tc>
              <w:sdt>
                <w:sdtPr>
                  <w:id w:val="-2048677547"/>
                  <w:placeholder>
                    <w:docPart w:val="37245FF93774FF4E9B12A8E3FBF32FF9"/>
                  </w:placeholder>
                  <w:temporary/>
                  <w:showingPlcHdr/>
                  <w15:appearance w15:val="hidden"/>
                </w:sdtPr>
                <w:sdtEndPr/>
                <w:sdtContent>
                  <w:tc>
                    <w:tcPr>
                      <w:tcW w:w="895" w:type="dxa"/>
                      <w:shd w:val="clear" w:color="auto" w:fill="262626" w:themeFill="text1" w:themeFillTint="D9"/>
                      <w:vAlign w:val="bottom"/>
                    </w:tcPr>
                    <w:p w14:paraId="79DF804A" w14:textId="77777777" w:rsidR="008D78A3" w:rsidRDefault="008D78A3" w:rsidP="006124D0">
                      <w:pPr>
                        <w:pStyle w:val="ItemCost"/>
                      </w:pPr>
                      <w:r w:rsidRPr="00EF6A99">
                        <w:t>$0.00</w:t>
                      </w:r>
                    </w:p>
                  </w:tc>
                </w:sdtContent>
              </w:sdt>
            </w:tr>
            <w:tr w:rsidR="008D78A3" w14:paraId="05E23752" w14:textId="77777777" w:rsidTr="00C7050E">
              <w:trPr>
                <w:trHeight w:val="880"/>
              </w:trPr>
              <w:tc>
                <w:tcPr>
                  <w:tcW w:w="2785" w:type="dxa"/>
                  <w:shd w:val="clear" w:color="auto" w:fill="262626" w:themeFill="text1" w:themeFillTint="D9"/>
                  <w:vAlign w:val="bottom"/>
                </w:tcPr>
                <w:p w14:paraId="37D43D23" w14:textId="77777777" w:rsidR="008D78A3" w:rsidRPr="006124D0" w:rsidRDefault="008A7013" w:rsidP="006124D0">
                  <w:pPr>
                    <w:pStyle w:val="ItemName"/>
                  </w:pPr>
                  <w:sdt>
                    <w:sdtPr>
                      <w:id w:val="1745685889"/>
                      <w:placeholder>
                        <w:docPart w:val="3CD3D1335098714EA250601BAB0B9C2C"/>
                      </w:placeholder>
                      <w:temporary/>
                      <w:showingPlcHdr/>
                      <w15:appearance w15:val="hidden"/>
                    </w:sdtPr>
                    <w:sdtEndPr/>
                    <w:sdtContent>
                      <w:r w:rsidR="008D78A3" w:rsidRPr="006124D0">
                        <w:t>Item</w:t>
                      </w:r>
                    </w:sdtContent>
                  </w:sdt>
                </w:p>
                <w:p w14:paraId="643A3ABC" w14:textId="77777777" w:rsidR="008D78A3" w:rsidRDefault="008A7013" w:rsidP="006124D0">
                  <w:pPr>
                    <w:pStyle w:val="ItemDescription"/>
                  </w:pPr>
                  <w:sdt>
                    <w:sdtPr>
                      <w:id w:val="1601526905"/>
                      <w:placeholder>
                        <w:docPart w:val="7B12C651E32063429465471B691EE4A8"/>
                      </w:placeholder>
                      <w:temporary/>
                      <w:showingPlcHdr/>
                      <w15:appearance w15:val="hidden"/>
                    </w:sdtPr>
                    <w:sdtEndPr/>
                    <w:sdtContent>
                      <w:r w:rsidR="008D78A3" w:rsidRPr="006124D0">
                        <w:t>Item Description</w:t>
                      </w:r>
                    </w:sdtContent>
                  </w:sdt>
                </w:p>
              </w:tc>
              <w:sdt>
                <w:sdtPr>
                  <w:id w:val="1144237890"/>
                  <w:placeholder>
                    <w:docPart w:val="E94D2E749E131F45BFB005A5097EE7EB"/>
                  </w:placeholder>
                  <w:temporary/>
                  <w:showingPlcHdr/>
                  <w15:appearance w15:val="hidden"/>
                </w:sdtPr>
                <w:sdtEndPr/>
                <w:sdtContent>
                  <w:tc>
                    <w:tcPr>
                      <w:tcW w:w="895" w:type="dxa"/>
                      <w:shd w:val="clear" w:color="auto" w:fill="262626" w:themeFill="text1" w:themeFillTint="D9"/>
                      <w:vAlign w:val="bottom"/>
                    </w:tcPr>
                    <w:p w14:paraId="28EC2207" w14:textId="77777777" w:rsidR="008D78A3" w:rsidRDefault="008D78A3" w:rsidP="006124D0">
                      <w:pPr>
                        <w:pStyle w:val="ItemCost"/>
                      </w:pPr>
                      <w:r w:rsidRPr="00EF6A99">
                        <w:t>$0.00</w:t>
                      </w:r>
                    </w:p>
                  </w:tc>
                </w:sdtContent>
              </w:sdt>
            </w:tr>
            <w:tr w:rsidR="008D78A3" w14:paraId="412C810F" w14:textId="77777777" w:rsidTr="00C7050E">
              <w:trPr>
                <w:trHeight w:val="880"/>
              </w:trPr>
              <w:tc>
                <w:tcPr>
                  <w:tcW w:w="2785" w:type="dxa"/>
                  <w:shd w:val="clear" w:color="auto" w:fill="262626" w:themeFill="text1" w:themeFillTint="D9"/>
                  <w:vAlign w:val="bottom"/>
                </w:tcPr>
                <w:p w14:paraId="5270F0EC" w14:textId="77777777" w:rsidR="008D78A3" w:rsidRPr="006124D0" w:rsidRDefault="008A7013" w:rsidP="006124D0">
                  <w:pPr>
                    <w:pStyle w:val="ItemName"/>
                  </w:pPr>
                  <w:sdt>
                    <w:sdtPr>
                      <w:id w:val="372128108"/>
                      <w:placeholder>
                        <w:docPart w:val="22AFB926D4D7C14697DC517B2BAC5BCC"/>
                      </w:placeholder>
                      <w:temporary/>
                      <w:showingPlcHdr/>
                      <w15:appearance w15:val="hidden"/>
                    </w:sdtPr>
                    <w:sdtEndPr/>
                    <w:sdtContent>
                      <w:r w:rsidR="008D78A3" w:rsidRPr="006124D0">
                        <w:t>Item</w:t>
                      </w:r>
                    </w:sdtContent>
                  </w:sdt>
                </w:p>
                <w:p w14:paraId="51D7670C" w14:textId="77777777" w:rsidR="008D78A3" w:rsidRDefault="008A7013" w:rsidP="006124D0">
                  <w:pPr>
                    <w:pStyle w:val="ItemDescription"/>
                  </w:pPr>
                  <w:sdt>
                    <w:sdtPr>
                      <w:id w:val="1752316976"/>
                      <w:placeholder>
                        <w:docPart w:val="617B9875B926CD4D99E60C5092F2E0F5"/>
                      </w:placeholder>
                      <w:temporary/>
                      <w:showingPlcHdr/>
                      <w15:appearance w15:val="hidden"/>
                    </w:sdtPr>
                    <w:sdtEndPr/>
                    <w:sdtContent>
                      <w:r w:rsidR="008D78A3" w:rsidRPr="006124D0">
                        <w:t>Item Description</w:t>
                      </w:r>
                    </w:sdtContent>
                  </w:sdt>
                </w:p>
              </w:tc>
              <w:sdt>
                <w:sdtPr>
                  <w:id w:val="257948170"/>
                  <w:placeholder>
                    <w:docPart w:val="33F6026467D91F42825D2BF556A57342"/>
                  </w:placeholder>
                  <w:temporary/>
                  <w:showingPlcHdr/>
                  <w15:appearance w15:val="hidden"/>
                </w:sdtPr>
                <w:sdtEndPr/>
                <w:sdtContent>
                  <w:tc>
                    <w:tcPr>
                      <w:tcW w:w="895" w:type="dxa"/>
                      <w:shd w:val="clear" w:color="auto" w:fill="262626" w:themeFill="text1" w:themeFillTint="D9"/>
                      <w:vAlign w:val="bottom"/>
                    </w:tcPr>
                    <w:p w14:paraId="4F9924FB" w14:textId="77777777" w:rsidR="008D78A3" w:rsidRDefault="008D78A3" w:rsidP="006124D0">
                      <w:pPr>
                        <w:pStyle w:val="ItemCost"/>
                      </w:pPr>
                      <w:r w:rsidRPr="00EF6A99">
                        <w:t>$0.00</w:t>
                      </w:r>
                    </w:p>
                  </w:tc>
                </w:sdtContent>
              </w:sdt>
            </w:tr>
            <w:tr w:rsidR="008D78A3" w14:paraId="43D15498" w14:textId="77777777" w:rsidTr="00C7050E">
              <w:trPr>
                <w:trHeight w:val="880"/>
              </w:trPr>
              <w:tc>
                <w:tcPr>
                  <w:tcW w:w="2785" w:type="dxa"/>
                  <w:shd w:val="clear" w:color="auto" w:fill="262626" w:themeFill="text1" w:themeFillTint="D9"/>
                  <w:vAlign w:val="bottom"/>
                </w:tcPr>
                <w:p w14:paraId="635FE80D" w14:textId="77777777" w:rsidR="008D78A3" w:rsidRPr="006124D0" w:rsidRDefault="008A7013" w:rsidP="006124D0">
                  <w:pPr>
                    <w:pStyle w:val="ItemName"/>
                  </w:pPr>
                  <w:sdt>
                    <w:sdtPr>
                      <w:id w:val="1484890647"/>
                      <w:placeholder>
                        <w:docPart w:val="654726A97918B54CBF2740E53DD423EB"/>
                      </w:placeholder>
                      <w:temporary/>
                      <w:showingPlcHdr/>
                      <w15:appearance w15:val="hidden"/>
                    </w:sdtPr>
                    <w:sdtEndPr/>
                    <w:sdtContent>
                      <w:r w:rsidR="008D78A3" w:rsidRPr="006124D0">
                        <w:t>Item</w:t>
                      </w:r>
                    </w:sdtContent>
                  </w:sdt>
                </w:p>
                <w:p w14:paraId="71561F20" w14:textId="77777777" w:rsidR="008D78A3" w:rsidRDefault="008A7013" w:rsidP="006124D0">
                  <w:pPr>
                    <w:pStyle w:val="ItemDescription"/>
                  </w:pPr>
                  <w:sdt>
                    <w:sdtPr>
                      <w:id w:val="2119329861"/>
                      <w:placeholder>
                        <w:docPart w:val="AF85D0DAF861204BB6FB09EFBDC05B71"/>
                      </w:placeholder>
                      <w:temporary/>
                      <w:showingPlcHdr/>
                      <w15:appearance w15:val="hidden"/>
                    </w:sdtPr>
                    <w:sdtEndPr/>
                    <w:sdtContent>
                      <w:r w:rsidR="008D78A3" w:rsidRPr="006124D0">
                        <w:t>Item Description</w:t>
                      </w:r>
                    </w:sdtContent>
                  </w:sdt>
                </w:p>
              </w:tc>
              <w:sdt>
                <w:sdtPr>
                  <w:id w:val="1874259560"/>
                  <w:placeholder>
                    <w:docPart w:val="EB45E2DE31E8944D83483329841BAA90"/>
                  </w:placeholder>
                  <w:temporary/>
                  <w:showingPlcHdr/>
                  <w15:appearance w15:val="hidden"/>
                </w:sdtPr>
                <w:sdtEndPr/>
                <w:sdtContent>
                  <w:tc>
                    <w:tcPr>
                      <w:tcW w:w="895" w:type="dxa"/>
                      <w:shd w:val="clear" w:color="auto" w:fill="262626" w:themeFill="text1" w:themeFillTint="D9"/>
                      <w:vAlign w:val="bottom"/>
                    </w:tcPr>
                    <w:p w14:paraId="0FF4F7C1" w14:textId="77777777" w:rsidR="008D78A3" w:rsidRDefault="008D78A3" w:rsidP="006124D0">
                      <w:pPr>
                        <w:pStyle w:val="ItemCost"/>
                      </w:pPr>
                      <w:r w:rsidRPr="00EF6A99">
                        <w:t>$0.00</w:t>
                      </w:r>
                    </w:p>
                  </w:tc>
                </w:sdtContent>
              </w:sdt>
            </w:tr>
            <w:tr w:rsidR="008D78A3" w14:paraId="6DCEB774" w14:textId="77777777" w:rsidTr="00C7050E">
              <w:trPr>
                <w:trHeight w:val="880"/>
              </w:trPr>
              <w:tc>
                <w:tcPr>
                  <w:tcW w:w="2785" w:type="dxa"/>
                  <w:shd w:val="clear" w:color="auto" w:fill="262626" w:themeFill="text1" w:themeFillTint="D9"/>
                  <w:vAlign w:val="bottom"/>
                </w:tcPr>
                <w:p w14:paraId="50A72EDF" w14:textId="77777777" w:rsidR="008D78A3" w:rsidRPr="006124D0" w:rsidRDefault="008A7013" w:rsidP="006124D0">
                  <w:pPr>
                    <w:pStyle w:val="ItemName"/>
                  </w:pPr>
                  <w:sdt>
                    <w:sdtPr>
                      <w:id w:val="266042712"/>
                      <w:placeholder>
                        <w:docPart w:val="113A259D90CF64488380C63537B8C098"/>
                      </w:placeholder>
                      <w:temporary/>
                      <w:showingPlcHdr/>
                      <w15:appearance w15:val="hidden"/>
                    </w:sdtPr>
                    <w:sdtEndPr/>
                    <w:sdtContent>
                      <w:r w:rsidR="008D78A3" w:rsidRPr="006124D0">
                        <w:t>Item</w:t>
                      </w:r>
                    </w:sdtContent>
                  </w:sdt>
                </w:p>
                <w:p w14:paraId="38BE112E" w14:textId="77777777" w:rsidR="008D78A3" w:rsidRDefault="008A7013" w:rsidP="006124D0">
                  <w:pPr>
                    <w:pStyle w:val="ItemDescription"/>
                  </w:pPr>
                  <w:sdt>
                    <w:sdtPr>
                      <w:id w:val="-632020932"/>
                      <w:placeholder>
                        <w:docPart w:val="817CDDAA65F57147BFFA27F7548BB4B7"/>
                      </w:placeholder>
                      <w:temporary/>
                      <w:showingPlcHdr/>
                      <w15:appearance w15:val="hidden"/>
                    </w:sdtPr>
                    <w:sdtEndPr/>
                    <w:sdtContent>
                      <w:r w:rsidR="008D78A3" w:rsidRPr="006124D0">
                        <w:t>Item Description</w:t>
                      </w:r>
                    </w:sdtContent>
                  </w:sdt>
                </w:p>
              </w:tc>
              <w:sdt>
                <w:sdtPr>
                  <w:id w:val="699515247"/>
                  <w:placeholder>
                    <w:docPart w:val="4BAD5A5312BD2F42A08395E96F5CA70F"/>
                  </w:placeholder>
                  <w:temporary/>
                  <w:showingPlcHdr/>
                  <w15:appearance w15:val="hidden"/>
                </w:sdtPr>
                <w:sdtEndPr/>
                <w:sdtContent>
                  <w:tc>
                    <w:tcPr>
                      <w:tcW w:w="895" w:type="dxa"/>
                      <w:shd w:val="clear" w:color="auto" w:fill="262626" w:themeFill="text1" w:themeFillTint="D9"/>
                      <w:vAlign w:val="bottom"/>
                    </w:tcPr>
                    <w:p w14:paraId="6EA5E853" w14:textId="77777777" w:rsidR="008D78A3" w:rsidRDefault="008D78A3" w:rsidP="006124D0">
                      <w:pPr>
                        <w:pStyle w:val="ItemCost"/>
                      </w:pPr>
                      <w:r w:rsidRPr="00EF6A99">
                        <w:t>$0.00</w:t>
                      </w:r>
                    </w:p>
                  </w:tc>
                </w:sdtContent>
              </w:sdt>
            </w:tr>
            <w:tr w:rsidR="008D78A3" w14:paraId="552E0FA8" w14:textId="77777777" w:rsidTr="00C7050E">
              <w:trPr>
                <w:trHeight w:val="880"/>
              </w:trPr>
              <w:tc>
                <w:tcPr>
                  <w:tcW w:w="2785" w:type="dxa"/>
                  <w:shd w:val="clear" w:color="auto" w:fill="262626" w:themeFill="text1" w:themeFillTint="D9"/>
                  <w:vAlign w:val="bottom"/>
                </w:tcPr>
                <w:p w14:paraId="2E60CE5C" w14:textId="77777777" w:rsidR="008D78A3" w:rsidRPr="006124D0" w:rsidRDefault="008A7013" w:rsidP="006124D0">
                  <w:pPr>
                    <w:pStyle w:val="ItemName"/>
                  </w:pPr>
                  <w:sdt>
                    <w:sdtPr>
                      <w:id w:val="1886601231"/>
                      <w:placeholder>
                        <w:docPart w:val="4213944CEEA8AB489CE9883CC63985D4"/>
                      </w:placeholder>
                      <w:temporary/>
                      <w:showingPlcHdr/>
                      <w15:appearance w15:val="hidden"/>
                    </w:sdtPr>
                    <w:sdtEndPr/>
                    <w:sdtContent>
                      <w:r w:rsidR="008D78A3" w:rsidRPr="006124D0">
                        <w:t>Item</w:t>
                      </w:r>
                    </w:sdtContent>
                  </w:sdt>
                </w:p>
                <w:p w14:paraId="52D96494" w14:textId="77777777" w:rsidR="008D78A3" w:rsidRDefault="008A7013" w:rsidP="006124D0">
                  <w:pPr>
                    <w:pStyle w:val="ItemDescription"/>
                  </w:pPr>
                  <w:sdt>
                    <w:sdtPr>
                      <w:id w:val="971021520"/>
                      <w:placeholder>
                        <w:docPart w:val="65723699CF371A49AA79A199190F5D1B"/>
                      </w:placeholder>
                      <w:temporary/>
                      <w:showingPlcHdr/>
                      <w15:appearance w15:val="hidden"/>
                    </w:sdtPr>
                    <w:sdtEndPr/>
                    <w:sdtContent>
                      <w:r w:rsidR="008D78A3" w:rsidRPr="006124D0">
                        <w:t>Item Description</w:t>
                      </w:r>
                    </w:sdtContent>
                  </w:sdt>
                </w:p>
              </w:tc>
              <w:sdt>
                <w:sdtPr>
                  <w:id w:val="-2096932329"/>
                  <w:placeholder>
                    <w:docPart w:val="9E98246C9D8D9F4181CBA024B77098B5"/>
                  </w:placeholder>
                  <w:temporary/>
                  <w:showingPlcHdr/>
                  <w15:appearance w15:val="hidden"/>
                </w:sdtPr>
                <w:sdtEndPr/>
                <w:sdtContent>
                  <w:tc>
                    <w:tcPr>
                      <w:tcW w:w="895" w:type="dxa"/>
                      <w:shd w:val="clear" w:color="auto" w:fill="262626" w:themeFill="text1" w:themeFillTint="D9"/>
                      <w:vAlign w:val="bottom"/>
                    </w:tcPr>
                    <w:p w14:paraId="78F474B4" w14:textId="77777777" w:rsidR="008D78A3" w:rsidRDefault="008D78A3" w:rsidP="006124D0">
                      <w:pPr>
                        <w:pStyle w:val="ItemCost"/>
                      </w:pPr>
                      <w:r w:rsidRPr="00EF6A99">
                        <w:t>$0.00</w:t>
                      </w:r>
                    </w:p>
                  </w:tc>
                </w:sdtContent>
              </w:sdt>
            </w:tr>
          </w:tbl>
          <w:p w14:paraId="631B7A05" w14:textId="77777777" w:rsidR="008D78A3" w:rsidRPr="00EF6A99" w:rsidRDefault="008D78A3" w:rsidP="00EF6A99">
            <w:pPr>
              <w:pStyle w:val="ItemCost"/>
              <w:jc w:val="left"/>
            </w:pPr>
          </w:p>
        </w:tc>
        <w:tc>
          <w:tcPr>
            <w:tcW w:w="620" w:type="dxa"/>
            <w:vMerge/>
          </w:tcPr>
          <w:p w14:paraId="3024F16D" w14:textId="77777777" w:rsidR="008D78A3" w:rsidRDefault="008D78A3" w:rsidP="00914A1E">
            <w:pPr>
              <w:spacing w:after="0" w:line="240" w:lineRule="auto"/>
            </w:pPr>
          </w:p>
        </w:tc>
      </w:tr>
      <w:tr w:rsidR="008D78A3" w14:paraId="75AA3BD4" w14:textId="77777777" w:rsidTr="00C7050E">
        <w:trPr>
          <w:trHeight w:val="1258"/>
          <w:jc w:val="center"/>
        </w:trPr>
        <w:tc>
          <w:tcPr>
            <w:tcW w:w="720" w:type="dxa"/>
            <w:vMerge/>
          </w:tcPr>
          <w:p w14:paraId="2A52755D" w14:textId="77777777" w:rsidR="008D78A3" w:rsidRDefault="008D78A3" w:rsidP="00EF6A99">
            <w:pPr>
              <w:spacing w:after="0" w:line="240" w:lineRule="auto"/>
            </w:pPr>
          </w:p>
        </w:tc>
        <w:tc>
          <w:tcPr>
            <w:tcW w:w="3600" w:type="dxa"/>
            <w:vMerge/>
            <w:tcBorders>
              <w:bottom w:val="nil"/>
            </w:tcBorders>
            <w:shd w:val="clear" w:color="auto" w:fill="262626" w:themeFill="text1" w:themeFillTint="D9"/>
          </w:tcPr>
          <w:p w14:paraId="386D357F" w14:textId="77777777" w:rsidR="008D78A3" w:rsidRDefault="008D78A3" w:rsidP="00EF6A99"/>
        </w:tc>
        <w:tc>
          <w:tcPr>
            <w:tcW w:w="720" w:type="dxa"/>
            <w:vMerge/>
          </w:tcPr>
          <w:p w14:paraId="50AA1244" w14:textId="77777777" w:rsidR="008D78A3" w:rsidRDefault="008D78A3" w:rsidP="00EF6A99">
            <w:pPr>
              <w:spacing w:after="0" w:line="240" w:lineRule="auto"/>
            </w:pPr>
          </w:p>
        </w:tc>
        <w:sdt>
          <w:sdtPr>
            <w:id w:val="-744493744"/>
            <w:placeholder>
              <w:docPart w:val="80BE88A6D0F863448F11D3FD54085310"/>
            </w:placeholder>
            <w:temporary/>
            <w:showingPlcHdr/>
            <w15:appearance w15:val="hidden"/>
          </w:sdtPr>
          <w:sdtEndPr/>
          <w:sdtContent>
            <w:tc>
              <w:tcPr>
                <w:tcW w:w="2475" w:type="dxa"/>
                <w:tcBorders>
                  <w:bottom w:val="nil"/>
                </w:tcBorders>
                <w:shd w:val="clear" w:color="auto" w:fill="262626" w:themeFill="text1" w:themeFillTint="D9"/>
              </w:tcPr>
              <w:p w14:paraId="278B9F55" w14:textId="77777777" w:rsidR="008D78A3" w:rsidRDefault="008D78A3" w:rsidP="006124D0">
                <w:pPr>
                  <w:pStyle w:val="Caption"/>
                </w:pPr>
                <w:r w:rsidRPr="006124D0">
                  <w:t>Describe the dish here</w:t>
                </w:r>
              </w:p>
            </w:tc>
          </w:sdtContent>
        </w:sdt>
        <w:sdt>
          <w:sdtPr>
            <w:id w:val="1305118657"/>
            <w:placeholder>
              <w:docPart w:val="80BE88A6D0F863448F11D3FD54085310"/>
            </w:placeholder>
            <w:temporary/>
            <w:showingPlcHdr/>
            <w15:appearance w15:val="hidden"/>
          </w:sdtPr>
          <w:sdtEndPr/>
          <w:sdtContent>
            <w:tc>
              <w:tcPr>
                <w:tcW w:w="2565" w:type="dxa"/>
                <w:tcBorders>
                  <w:bottom w:val="nil"/>
                </w:tcBorders>
                <w:shd w:val="clear" w:color="auto" w:fill="262626" w:themeFill="text1" w:themeFillTint="D9"/>
              </w:tcPr>
              <w:p w14:paraId="326C578C" w14:textId="77777777" w:rsidR="008D78A3" w:rsidRDefault="00BE3FA8" w:rsidP="006124D0">
                <w:pPr>
                  <w:pStyle w:val="Caption"/>
                </w:pPr>
                <w:r w:rsidRPr="006124D0">
                  <w:t>Describe the dish here</w:t>
                </w:r>
              </w:p>
            </w:tc>
          </w:sdtContent>
        </w:sdt>
        <w:tc>
          <w:tcPr>
            <w:tcW w:w="720" w:type="dxa"/>
            <w:vMerge/>
            <w:tcBorders>
              <w:bottom w:val="nil"/>
            </w:tcBorders>
          </w:tcPr>
          <w:p w14:paraId="01675D45" w14:textId="77777777" w:rsidR="008D78A3" w:rsidRDefault="008D78A3" w:rsidP="00EF6A99">
            <w:pPr>
              <w:spacing w:after="0" w:line="240" w:lineRule="auto"/>
            </w:pPr>
          </w:p>
        </w:tc>
        <w:tc>
          <w:tcPr>
            <w:tcW w:w="3690" w:type="dxa"/>
            <w:vMerge/>
            <w:tcBorders>
              <w:bottom w:val="nil"/>
            </w:tcBorders>
            <w:vAlign w:val="bottom"/>
          </w:tcPr>
          <w:p w14:paraId="7571D783" w14:textId="77777777" w:rsidR="008D78A3" w:rsidRDefault="008D78A3" w:rsidP="00EF6A99">
            <w:pPr>
              <w:pStyle w:val="ItemCost"/>
            </w:pPr>
          </w:p>
        </w:tc>
        <w:tc>
          <w:tcPr>
            <w:tcW w:w="620" w:type="dxa"/>
            <w:vMerge/>
            <w:tcBorders>
              <w:bottom w:val="nil"/>
            </w:tcBorders>
          </w:tcPr>
          <w:p w14:paraId="2B65A651" w14:textId="77777777" w:rsidR="008D78A3" w:rsidRDefault="008D78A3" w:rsidP="00EF6A99">
            <w:pPr>
              <w:spacing w:after="0" w:line="240" w:lineRule="auto"/>
            </w:pPr>
          </w:p>
        </w:tc>
      </w:tr>
      <w:tr w:rsidR="008D78A3" w14:paraId="3702EAF2" w14:textId="77777777" w:rsidTr="00C7050E">
        <w:trPr>
          <w:trHeight w:val="2515"/>
          <w:jc w:val="center"/>
        </w:trPr>
        <w:tc>
          <w:tcPr>
            <w:tcW w:w="720" w:type="dxa"/>
            <w:vMerge/>
          </w:tcPr>
          <w:p w14:paraId="1EC61C05" w14:textId="77777777" w:rsidR="008D78A3" w:rsidRDefault="008D78A3" w:rsidP="00EF6A99">
            <w:pPr>
              <w:spacing w:after="0" w:line="240" w:lineRule="auto"/>
            </w:pPr>
          </w:p>
        </w:tc>
        <w:tc>
          <w:tcPr>
            <w:tcW w:w="3600" w:type="dxa"/>
            <w:vMerge/>
            <w:tcBorders>
              <w:bottom w:val="nil"/>
            </w:tcBorders>
            <w:shd w:val="clear" w:color="auto" w:fill="262626" w:themeFill="text1" w:themeFillTint="D9"/>
          </w:tcPr>
          <w:p w14:paraId="312DA3CA" w14:textId="77777777" w:rsidR="008D78A3" w:rsidRDefault="008D78A3" w:rsidP="00EF6A99">
            <w:pPr>
              <w:spacing w:after="0" w:line="240" w:lineRule="auto"/>
            </w:pPr>
          </w:p>
        </w:tc>
        <w:tc>
          <w:tcPr>
            <w:tcW w:w="720" w:type="dxa"/>
            <w:vMerge/>
          </w:tcPr>
          <w:p w14:paraId="3EF14A29" w14:textId="77777777" w:rsidR="008D78A3" w:rsidRDefault="008D78A3" w:rsidP="00EF6A99">
            <w:pPr>
              <w:spacing w:after="0" w:line="240" w:lineRule="auto"/>
            </w:pPr>
          </w:p>
        </w:tc>
        <w:tc>
          <w:tcPr>
            <w:tcW w:w="2475" w:type="dxa"/>
            <w:tcBorders>
              <w:bottom w:val="nil"/>
            </w:tcBorders>
          </w:tcPr>
          <w:p w14:paraId="49B6CF33" w14:textId="77777777" w:rsidR="008D78A3" w:rsidRDefault="008D78A3" w:rsidP="00EF6A99">
            <w:pPr>
              <w:spacing w:after="0" w:line="240" w:lineRule="auto"/>
            </w:pPr>
          </w:p>
        </w:tc>
        <w:tc>
          <w:tcPr>
            <w:tcW w:w="2565" w:type="dxa"/>
            <w:tcBorders>
              <w:bottom w:val="nil"/>
            </w:tcBorders>
          </w:tcPr>
          <w:p w14:paraId="0537BC3C" w14:textId="77777777" w:rsidR="008D78A3" w:rsidRDefault="008D78A3" w:rsidP="00EF6A99">
            <w:pPr>
              <w:spacing w:after="0" w:line="240" w:lineRule="auto"/>
            </w:pPr>
          </w:p>
        </w:tc>
        <w:tc>
          <w:tcPr>
            <w:tcW w:w="720" w:type="dxa"/>
            <w:tcBorders>
              <w:bottom w:val="nil"/>
            </w:tcBorders>
          </w:tcPr>
          <w:p w14:paraId="463D0211" w14:textId="77777777" w:rsidR="008D78A3" w:rsidRDefault="008D78A3" w:rsidP="00EF6A99">
            <w:pPr>
              <w:spacing w:after="0" w:line="240" w:lineRule="auto"/>
            </w:pPr>
          </w:p>
        </w:tc>
        <w:tc>
          <w:tcPr>
            <w:tcW w:w="3690" w:type="dxa"/>
            <w:vMerge/>
            <w:tcBorders>
              <w:bottom w:val="nil"/>
            </w:tcBorders>
            <w:vAlign w:val="bottom"/>
          </w:tcPr>
          <w:p w14:paraId="2D852FD3" w14:textId="77777777" w:rsidR="008D78A3" w:rsidRDefault="008D78A3" w:rsidP="00EF6A99">
            <w:pPr>
              <w:pStyle w:val="ItemCost"/>
            </w:pPr>
          </w:p>
        </w:tc>
        <w:tc>
          <w:tcPr>
            <w:tcW w:w="620" w:type="dxa"/>
            <w:tcBorders>
              <w:bottom w:val="nil"/>
            </w:tcBorders>
          </w:tcPr>
          <w:p w14:paraId="69888FD6" w14:textId="77777777" w:rsidR="008D78A3" w:rsidRDefault="008D78A3" w:rsidP="00EF6A99">
            <w:pPr>
              <w:spacing w:after="0" w:line="240" w:lineRule="auto"/>
            </w:pPr>
          </w:p>
        </w:tc>
      </w:tr>
      <w:tr w:rsidR="008D78A3" w14:paraId="087F45E0" w14:textId="77777777" w:rsidTr="00C7050E">
        <w:trPr>
          <w:trHeight w:val="73"/>
          <w:jc w:val="center"/>
        </w:trPr>
        <w:tc>
          <w:tcPr>
            <w:tcW w:w="720" w:type="dxa"/>
            <w:vMerge/>
          </w:tcPr>
          <w:p w14:paraId="05FC1677" w14:textId="77777777" w:rsidR="008D78A3" w:rsidRDefault="008D78A3" w:rsidP="00914A1E">
            <w:pPr>
              <w:spacing w:after="0" w:line="240" w:lineRule="auto"/>
            </w:pPr>
          </w:p>
        </w:tc>
        <w:tc>
          <w:tcPr>
            <w:tcW w:w="3600" w:type="dxa"/>
            <w:vMerge/>
            <w:shd w:val="clear" w:color="auto" w:fill="262626" w:themeFill="text1" w:themeFillTint="D9"/>
          </w:tcPr>
          <w:p w14:paraId="32F690D3" w14:textId="77777777" w:rsidR="008D78A3" w:rsidRDefault="008D78A3" w:rsidP="00914A1E">
            <w:pPr>
              <w:spacing w:after="0" w:line="240" w:lineRule="auto"/>
            </w:pPr>
          </w:p>
        </w:tc>
        <w:tc>
          <w:tcPr>
            <w:tcW w:w="720" w:type="dxa"/>
            <w:vMerge/>
          </w:tcPr>
          <w:p w14:paraId="381EADF8" w14:textId="77777777" w:rsidR="008D78A3" w:rsidRDefault="008D78A3" w:rsidP="00914A1E">
            <w:pPr>
              <w:spacing w:after="0" w:line="240" w:lineRule="auto"/>
            </w:pPr>
          </w:p>
        </w:tc>
        <w:sdt>
          <w:sdtPr>
            <w:id w:val="2088955534"/>
            <w:placeholder>
              <w:docPart w:val="87D890097ABB0042A2513C852AE9B22E"/>
            </w:placeholder>
            <w:temporary/>
            <w:showingPlcHdr/>
            <w15:appearance w15:val="hidden"/>
          </w:sdtPr>
          <w:sdtEndPr/>
          <w:sdtContent>
            <w:tc>
              <w:tcPr>
                <w:tcW w:w="2475" w:type="dxa"/>
                <w:vMerge w:val="restart"/>
                <w:shd w:val="clear" w:color="auto" w:fill="262626" w:themeFill="text1" w:themeFillTint="D9"/>
              </w:tcPr>
              <w:p w14:paraId="0C04C93B" w14:textId="77777777" w:rsidR="008D78A3" w:rsidRDefault="008D78A3" w:rsidP="006124D0">
                <w:pPr>
                  <w:pStyle w:val="Caption"/>
                </w:pPr>
                <w:r w:rsidRPr="006124D0">
                  <w:t>Describe the dish here</w:t>
                </w:r>
              </w:p>
            </w:tc>
          </w:sdtContent>
        </w:sdt>
        <w:sdt>
          <w:sdtPr>
            <w:id w:val="1214782902"/>
            <w:placeholder>
              <w:docPart w:val="87D890097ABB0042A2513C852AE9B22E"/>
            </w:placeholder>
            <w:temporary/>
            <w:showingPlcHdr/>
            <w15:appearance w15:val="hidden"/>
          </w:sdtPr>
          <w:sdtEndPr/>
          <w:sdtContent>
            <w:tc>
              <w:tcPr>
                <w:tcW w:w="2565" w:type="dxa"/>
                <w:vMerge w:val="restart"/>
                <w:shd w:val="clear" w:color="auto" w:fill="262626" w:themeFill="text1" w:themeFillTint="D9"/>
              </w:tcPr>
              <w:p w14:paraId="2EA89083" w14:textId="77777777" w:rsidR="008D78A3" w:rsidRDefault="00BE3FA8" w:rsidP="006124D0">
                <w:pPr>
                  <w:pStyle w:val="Caption"/>
                </w:pPr>
                <w:r w:rsidRPr="006124D0">
                  <w:t>Describe the dish here</w:t>
                </w:r>
              </w:p>
            </w:tc>
          </w:sdtContent>
        </w:sdt>
        <w:tc>
          <w:tcPr>
            <w:tcW w:w="720" w:type="dxa"/>
            <w:vAlign w:val="center"/>
          </w:tcPr>
          <w:p w14:paraId="13BCAE49" w14:textId="77777777" w:rsidR="008D78A3" w:rsidRDefault="008D78A3" w:rsidP="00914A1E">
            <w:pPr>
              <w:spacing w:after="0" w:line="240" w:lineRule="auto"/>
              <w:jc w:val="center"/>
            </w:pPr>
          </w:p>
        </w:tc>
        <w:tc>
          <w:tcPr>
            <w:tcW w:w="3690" w:type="dxa"/>
            <w:vMerge/>
            <w:vAlign w:val="center"/>
          </w:tcPr>
          <w:p w14:paraId="4876DEF1" w14:textId="77777777" w:rsidR="008D78A3" w:rsidRDefault="008D78A3" w:rsidP="00914A1E">
            <w:pPr>
              <w:spacing w:after="0" w:line="240" w:lineRule="auto"/>
              <w:jc w:val="center"/>
            </w:pPr>
          </w:p>
        </w:tc>
        <w:tc>
          <w:tcPr>
            <w:tcW w:w="620" w:type="dxa"/>
            <w:vAlign w:val="center"/>
          </w:tcPr>
          <w:p w14:paraId="135394C7" w14:textId="77777777" w:rsidR="008D78A3" w:rsidRDefault="008D78A3" w:rsidP="00914A1E">
            <w:pPr>
              <w:spacing w:after="0" w:line="240" w:lineRule="auto"/>
              <w:jc w:val="center"/>
            </w:pPr>
          </w:p>
        </w:tc>
      </w:tr>
      <w:tr w:rsidR="008D78A3" w14:paraId="1ADAD76E" w14:textId="77777777" w:rsidTr="00C7050E">
        <w:trPr>
          <w:trHeight w:val="999"/>
          <w:jc w:val="center"/>
        </w:trPr>
        <w:tc>
          <w:tcPr>
            <w:tcW w:w="720" w:type="dxa"/>
            <w:vMerge/>
          </w:tcPr>
          <w:p w14:paraId="15A862F7" w14:textId="77777777" w:rsidR="008D78A3" w:rsidRDefault="008D78A3" w:rsidP="00914A1E">
            <w:pPr>
              <w:spacing w:after="0" w:line="240" w:lineRule="auto"/>
            </w:pPr>
          </w:p>
        </w:tc>
        <w:tc>
          <w:tcPr>
            <w:tcW w:w="3600" w:type="dxa"/>
            <w:vMerge/>
            <w:shd w:val="clear" w:color="auto" w:fill="262626" w:themeFill="text1" w:themeFillTint="D9"/>
          </w:tcPr>
          <w:p w14:paraId="77E9673B" w14:textId="77777777" w:rsidR="008D78A3" w:rsidRDefault="008D78A3" w:rsidP="00914A1E">
            <w:pPr>
              <w:spacing w:after="0" w:line="240" w:lineRule="auto"/>
            </w:pPr>
          </w:p>
        </w:tc>
        <w:tc>
          <w:tcPr>
            <w:tcW w:w="720" w:type="dxa"/>
            <w:vMerge/>
          </w:tcPr>
          <w:p w14:paraId="502A49E7" w14:textId="77777777" w:rsidR="008D78A3" w:rsidRDefault="008D78A3" w:rsidP="00914A1E">
            <w:pPr>
              <w:spacing w:after="0" w:line="240" w:lineRule="auto"/>
            </w:pPr>
          </w:p>
        </w:tc>
        <w:tc>
          <w:tcPr>
            <w:tcW w:w="2475" w:type="dxa"/>
            <w:vMerge/>
            <w:tcBorders>
              <w:bottom w:val="nil"/>
            </w:tcBorders>
            <w:shd w:val="clear" w:color="auto" w:fill="262626" w:themeFill="text1" w:themeFillTint="D9"/>
          </w:tcPr>
          <w:p w14:paraId="01620C59" w14:textId="77777777" w:rsidR="008D78A3" w:rsidRDefault="008D78A3" w:rsidP="00914A1E">
            <w:pPr>
              <w:spacing w:after="0" w:line="240" w:lineRule="auto"/>
            </w:pPr>
          </w:p>
        </w:tc>
        <w:tc>
          <w:tcPr>
            <w:tcW w:w="2565" w:type="dxa"/>
            <w:vMerge/>
            <w:tcBorders>
              <w:bottom w:val="nil"/>
            </w:tcBorders>
            <w:shd w:val="clear" w:color="auto" w:fill="262626" w:themeFill="text1" w:themeFillTint="D9"/>
          </w:tcPr>
          <w:p w14:paraId="29805540" w14:textId="77777777" w:rsidR="008D78A3" w:rsidRPr="005F09B8" w:rsidRDefault="008D78A3" w:rsidP="005F09B8"/>
        </w:tc>
        <w:tc>
          <w:tcPr>
            <w:tcW w:w="720" w:type="dxa"/>
            <w:vMerge w:val="restart"/>
            <w:tcBorders>
              <w:bottom w:val="nil"/>
            </w:tcBorders>
            <w:vAlign w:val="center"/>
          </w:tcPr>
          <w:p w14:paraId="3B534474" w14:textId="77777777" w:rsidR="008D78A3" w:rsidRDefault="008D78A3" w:rsidP="00914A1E">
            <w:pPr>
              <w:spacing w:after="0" w:line="240" w:lineRule="auto"/>
              <w:jc w:val="center"/>
              <w:rPr>
                <w:noProof/>
              </w:rPr>
            </w:pPr>
          </w:p>
        </w:tc>
        <w:tc>
          <w:tcPr>
            <w:tcW w:w="3690" w:type="dxa"/>
            <w:vMerge/>
            <w:vAlign w:val="center"/>
          </w:tcPr>
          <w:p w14:paraId="0475F112" w14:textId="77777777" w:rsidR="008D78A3" w:rsidRDefault="008D78A3" w:rsidP="00914A1E">
            <w:pPr>
              <w:spacing w:after="0" w:line="240" w:lineRule="auto"/>
              <w:jc w:val="center"/>
              <w:rPr>
                <w:noProof/>
              </w:rPr>
            </w:pPr>
          </w:p>
        </w:tc>
        <w:tc>
          <w:tcPr>
            <w:tcW w:w="620" w:type="dxa"/>
            <w:vMerge w:val="restart"/>
            <w:tcBorders>
              <w:bottom w:val="nil"/>
            </w:tcBorders>
            <w:vAlign w:val="center"/>
          </w:tcPr>
          <w:p w14:paraId="3BADEFF1" w14:textId="77777777" w:rsidR="008D78A3" w:rsidRDefault="008D78A3" w:rsidP="00914A1E">
            <w:pPr>
              <w:spacing w:after="0" w:line="240" w:lineRule="auto"/>
              <w:jc w:val="center"/>
              <w:rPr>
                <w:noProof/>
              </w:rPr>
            </w:pPr>
          </w:p>
        </w:tc>
      </w:tr>
      <w:tr w:rsidR="008D78A3" w14:paraId="53CF8239" w14:textId="77777777" w:rsidTr="00C7050E">
        <w:trPr>
          <w:trHeight w:val="270"/>
          <w:jc w:val="center"/>
        </w:trPr>
        <w:tc>
          <w:tcPr>
            <w:tcW w:w="720" w:type="dxa"/>
            <w:vMerge/>
          </w:tcPr>
          <w:p w14:paraId="5887597F" w14:textId="77777777" w:rsidR="008D78A3" w:rsidRDefault="008D78A3" w:rsidP="00914A1E">
            <w:pPr>
              <w:spacing w:after="0" w:line="240" w:lineRule="auto"/>
            </w:pPr>
          </w:p>
        </w:tc>
        <w:tc>
          <w:tcPr>
            <w:tcW w:w="3600" w:type="dxa"/>
            <w:vMerge/>
            <w:shd w:val="clear" w:color="auto" w:fill="262626" w:themeFill="text1" w:themeFillTint="D9"/>
          </w:tcPr>
          <w:p w14:paraId="5B81425D" w14:textId="77777777" w:rsidR="008D78A3" w:rsidRDefault="008D78A3" w:rsidP="00914A1E">
            <w:pPr>
              <w:spacing w:after="0" w:line="240" w:lineRule="auto"/>
            </w:pPr>
          </w:p>
        </w:tc>
        <w:tc>
          <w:tcPr>
            <w:tcW w:w="720" w:type="dxa"/>
            <w:vMerge/>
          </w:tcPr>
          <w:p w14:paraId="08DBD2D7" w14:textId="77777777" w:rsidR="008D78A3" w:rsidRDefault="008D78A3" w:rsidP="00914A1E">
            <w:pPr>
              <w:spacing w:after="0" w:line="240" w:lineRule="auto"/>
            </w:pPr>
          </w:p>
        </w:tc>
        <w:tc>
          <w:tcPr>
            <w:tcW w:w="2475" w:type="dxa"/>
            <w:vMerge w:val="restart"/>
          </w:tcPr>
          <w:p w14:paraId="7434288A" w14:textId="77777777" w:rsidR="008D78A3" w:rsidRPr="00203BF9" w:rsidRDefault="008D78A3" w:rsidP="00203BF9">
            <w:pPr>
              <w:rPr>
                <w:sz w:val="18"/>
              </w:rPr>
            </w:pPr>
          </w:p>
        </w:tc>
        <w:tc>
          <w:tcPr>
            <w:tcW w:w="2565" w:type="dxa"/>
            <w:vMerge w:val="restart"/>
          </w:tcPr>
          <w:p w14:paraId="10043D4F" w14:textId="77777777" w:rsidR="008D78A3" w:rsidRPr="00203BF9" w:rsidRDefault="008D78A3" w:rsidP="00914A1E">
            <w:pPr>
              <w:spacing w:after="0" w:line="240" w:lineRule="auto"/>
              <w:rPr>
                <w:sz w:val="18"/>
              </w:rPr>
            </w:pPr>
          </w:p>
        </w:tc>
        <w:tc>
          <w:tcPr>
            <w:tcW w:w="720" w:type="dxa"/>
            <w:vMerge/>
            <w:vAlign w:val="center"/>
          </w:tcPr>
          <w:p w14:paraId="0DB0A6E4" w14:textId="77777777" w:rsidR="008D78A3" w:rsidRDefault="008D78A3" w:rsidP="00914A1E">
            <w:pPr>
              <w:spacing w:after="0" w:line="240" w:lineRule="auto"/>
              <w:jc w:val="center"/>
              <w:rPr>
                <w:noProof/>
              </w:rPr>
            </w:pPr>
          </w:p>
        </w:tc>
        <w:tc>
          <w:tcPr>
            <w:tcW w:w="3690" w:type="dxa"/>
            <w:vMerge/>
            <w:vAlign w:val="center"/>
          </w:tcPr>
          <w:p w14:paraId="4CFF2C3A" w14:textId="77777777" w:rsidR="008D78A3" w:rsidRDefault="008D78A3" w:rsidP="00914A1E">
            <w:pPr>
              <w:spacing w:after="0" w:line="240" w:lineRule="auto"/>
              <w:jc w:val="center"/>
              <w:rPr>
                <w:noProof/>
              </w:rPr>
            </w:pPr>
          </w:p>
        </w:tc>
        <w:tc>
          <w:tcPr>
            <w:tcW w:w="620" w:type="dxa"/>
            <w:vMerge/>
            <w:vAlign w:val="center"/>
          </w:tcPr>
          <w:p w14:paraId="74509E22" w14:textId="77777777" w:rsidR="008D78A3" w:rsidRDefault="008D78A3" w:rsidP="00914A1E">
            <w:pPr>
              <w:spacing w:after="0" w:line="240" w:lineRule="auto"/>
              <w:jc w:val="center"/>
              <w:rPr>
                <w:noProof/>
              </w:rPr>
            </w:pPr>
          </w:p>
        </w:tc>
      </w:tr>
      <w:tr w:rsidR="008D78A3" w14:paraId="25037A4A" w14:textId="77777777" w:rsidTr="008D78A3">
        <w:trPr>
          <w:trHeight w:val="632"/>
          <w:jc w:val="center"/>
        </w:trPr>
        <w:tc>
          <w:tcPr>
            <w:tcW w:w="5040" w:type="dxa"/>
            <w:gridSpan w:val="3"/>
            <w:tcBorders>
              <w:bottom w:val="nil"/>
            </w:tcBorders>
          </w:tcPr>
          <w:p w14:paraId="5AC3B8EB" w14:textId="77777777" w:rsidR="008D78A3" w:rsidRDefault="008D78A3" w:rsidP="00914A1E">
            <w:pPr>
              <w:spacing w:after="0" w:line="240" w:lineRule="auto"/>
            </w:pPr>
          </w:p>
        </w:tc>
        <w:tc>
          <w:tcPr>
            <w:tcW w:w="2475" w:type="dxa"/>
            <w:vMerge/>
            <w:tcBorders>
              <w:bottom w:val="nil"/>
            </w:tcBorders>
          </w:tcPr>
          <w:p w14:paraId="219A0503" w14:textId="77777777" w:rsidR="008D78A3" w:rsidRDefault="008D78A3" w:rsidP="00914A1E">
            <w:pPr>
              <w:spacing w:after="0" w:line="240" w:lineRule="auto"/>
            </w:pPr>
          </w:p>
        </w:tc>
        <w:tc>
          <w:tcPr>
            <w:tcW w:w="2565" w:type="dxa"/>
            <w:vMerge/>
            <w:tcBorders>
              <w:bottom w:val="nil"/>
            </w:tcBorders>
          </w:tcPr>
          <w:p w14:paraId="2CBEFE50" w14:textId="77777777" w:rsidR="008D78A3" w:rsidRDefault="008D78A3" w:rsidP="00914A1E">
            <w:pPr>
              <w:spacing w:after="0" w:line="240" w:lineRule="auto"/>
            </w:pPr>
          </w:p>
        </w:tc>
        <w:tc>
          <w:tcPr>
            <w:tcW w:w="720" w:type="dxa"/>
            <w:tcBorders>
              <w:bottom w:val="nil"/>
            </w:tcBorders>
            <w:vAlign w:val="center"/>
          </w:tcPr>
          <w:p w14:paraId="362EFBB6" w14:textId="77777777" w:rsidR="008D78A3" w:rsidRDefault="008D78A3" w:rsidP="00914A1E">
            <w:pPr>
              <w:spacing w:after="0" w:line="240" w:lineRule="auto"/>
              <w:jc w:val="center"/>
              <w:rPr>
                <w:noProof/>
              </w:rPr>
            </w:pPr>
          </w:p>
        </w:tc>
        <w:tc>
          <w:tcPr>
            <w:tcW w:w="3690" w:type="dxa"/>
            <w:vMerge/>
            <w:vAlign w:val="center"/>
          </w:tcPr>
          <w:p w14:paraId="437B34E2" w14:textId="77777777" w:rsidR="008D78A3" w:rsidRDefault="008D78A3" w:rsidP="00914A1E">
            <w:pPr>
              <w:spacing w:after="0" w:line="240" w:lineRule="auto"/>
              <w:jc w:val="center"/>
              <w:rPr>
                <w:noProof/>
              </w:rPr>
            </w:pPr>
          </w:p>
        </w:tc>
        <w:tc>
          <w:tcPr>
            <w:tcW w:w="620" w:type="dxa"/>
            <w:tcBorders>
              <w:bottom w:val="nil"/>
            </w:tcBorders>
            <w:vAlign w:val="center"/>
          </w:tcPr>
          <w:p w14:paraId="68A88BAE" w14:textId="77777777" w:rsidR="008D78A3" w:rsidRDefault="008D78A3" w:rsidP="00914A1E">
            <w:pPr>
              <w:spacing w:after="0" w:line="240" w:lineRule="auto"/>
              <w:jc w:val="center"/>
              <w:rPr>
                <w:noProof/>
              </w:rPr>
            </w:pPr>
          </w:p>
        </w:tc>
      </w:tr>
      <w:tr w:rsidR="008D78A3" w14:paraId="42B264DD" w14:textId="77777777" w:rsidTr="008D78A3">
        <w:trPr>
          <w:trHeight w:val="621"/>
          <w:jc w:val="center"/>
        </w:trPr>
        <w:tc>
          <w:tcPr>
            <w:tcW w:w="5040" w:type="dxa"/>
            <w:gridSpan w:val="3"/>
            <w:vMerge w:val="restart"/>
          </w:tcPr>
          <w:p w14:paraId="117727D3" w14:textId="77777777" w:rsidR="008D78A3" w:rsidRDefault="008D78A3" w:rsidP="00914A1E">
            <w:pPr>
              <w:spacing w:after="0" w:line="240" w:lineRule="auto"/>
            </w:pPr>
          </w:p>
        </w:tc>
        <w:tc>
          <w:tcPr>
            <w:tcW w:w="2475" w:type="dxa"/>
            <w:vMerge/>
          </w:tcPr>
          <w:p w14:paraId="233F934F" w14:textId="77777777" w:rsidR="008D78A3" w:rsidRDefault="008D78A3" w:rsidP="00914A1E">
            <w:pPr>
              <w:spacing w:after="0" w:line="240" w:lineRule="auto"/>
            </w:pPr>
          </w:p>
        </w:tc>
        <w:tc>
          <w:tcPr>
            <w:tcW w:w="2565" w:type="dxa"/>
            <w:vMerge/>
          </w:tcPr>
          <w:p w14:paraId="59030661" w14:textId="77777777" w:rsidR="008D78A3" w:rsidRDefault="008D78A3" w:rsidP="00914A1E">
            <w:pPr>
              <w:spacing w:after="0" w:line="240" w:lineRule="auto"/>
            </w:pPr>
          </w:p>
        </w:tc>
        <w:tc>
          <w:tcPr>
            <w:tcW w:w="720" w:type="dxa"/>
            <w:vAlign w:val="center"/>
          </w:tcPr>
          <w:p w14:paraId="6418986B" w14:textId="77777777" w:rsidR="008D78A3" w:rsidRDefault="008D78A3" w:rsidP="00914A1E">
            <w:pPr>
              <w:spacing w:after="0" w:line="240" w:lineRule="auto"/>
              <w:jc w:val="center"/>
              <w:rPr>
                <w:noProof/>
              </w:rPr>
            </w:pPr>
          </w:p>
        </w:tc>
        <w:tc>
          <w:tcPr>
            <w:tcW w:w="3690" w:type="dxa"/>
            <w:vMerge/>
            <w:vAlign w:val="center"/>
          </w:tcPr>
          <w:p w14:paraId="1E9C3144" w14:textId="77777777" w:rsidR="008D78A3" w:rsidRDefault="008D78A3" w:rsidP="00914A1E">
            <w:pPr>
              <w:spacing w:after="0" w:line="240" w:lineRule="auto"/>
              <w:jc w:val="center"/>
              <w:rPr>
                <w:noProof/>
              </w:rPr>
            </w:pPr>
          </w:p>
        </w:tc>
        <w:tc>
          <w:tcPr>
            <w:tcW w:w="620" w:type="dxa"/>
            <w:vAlign w:val="center"/>
          </w:tcPr>
          <w:p w14:paraId="691AC2DC" w14:textId="77777777" w:rsidR="008D78A3" w:rsidRDefault="008D78A3" w:rsidP="00914A1E">
            <w:pPr>
              <w:spacing w:after="0" w:line="240" w:lineRule="auto"/>
              <w:jc w:val="center"/>
              <w:rPr>
                <w:noProof/>
              </w:rPr>
            </w:pPr>
          </w:p>
        </w:tc>
      </w:tr>
      <w:tr w:rsidR="008D78A3" w14:paraId="31412AD8" w14:textId="77777777" w:rsidTr="00DA57BD">
        <w:trPr>
          <w:trHeight w:val="990"/>
          <w:jc w:val="center"/>
        </w:trPr>
        <w:tc>
          <w:tcPr>
            <w:tcW w:w="5040" w:type="dxa"/>
            <w:gridSpan w:val="3"/>
            <w:vMerge/>
          </w:tcPr>
          <w:p w14:paraId="50D43E30" w14:textId="77777777" w:rsidR="008D78A3" w:rsidRDefault="008D78A3" w:rsidP="00914A1E">
            <w:pPr>
              <w:spacing w:after="0" w:line="240" w:lineRule="auto"/>
            </w:pPr>
          </w:p>
        </w:tc>
        <w:tc>
          <w:tcPr>
            <w:tcW w:w="2475" w:type="dxa"/>
            <w:vMerge/>
            <w:vAlign w:val="center"/>
          </w:tcPr>
          <w:p w14:paraId="79629159" w14:textId="77777777" w:rsidR="008D78A3" w:rsidRDefault="008D78A3" w:rsidP="005F09B8"/>
        </w:tc>
        <w:tc>
          <w:tcPr>
            <w:tcW w:w="2565" w:type="dxa"/>
            <w:vMerge/>
            <w:vAlign w:val="center"/>
          </w:tcPr>
          <w:p w14:paraId="556F0256" w14:textId="77777777" w:rsidR="008D78A3" w:rsidRDefault="008D78A3" w:rsidP="005F09B8"/>
        </w:tc>
        <w:tc>
          <w:tcPr>
            <w:tcW w:w="720" w:type="dxa"/>
            <w:vMerge w:val="restart"/>
          </w:tcPr>
          <w:p w14:paraId="1EB97296" w14:textId="77777777" w:rsidR="008D78A3" w:rsidRDefault="008D78A3" w:rsidP="00914A1E">
            <w:pPr>
              <w:spacing w:after="0" w:line="240" w:lineRule="auto"/>
            </w:pPr>
          </w:p>
        </w:tc>
        <w:tc>
          <w:tcPr>
            <w:tcW w:w="3690" w:type="dxa"/>
            <w:vMerge/>
          </w:tcPr>
          <w:p w14:paraId="4B6DBA0F" w14:textId="77777777" w:rsidR="008D78A3" w:rsidRDefault="008D78A3" w:rsidP="00914A1E">
            <w:pPr>
              <w:spacing w:after="0" w:line="240" w:lineRule="auto"/>
            </w:pPr>
          </w:p>
        </w:tc>
        <w:tc>
          <w:tcPr>
            <w:tcW w:w="620" w:type="dxa"/>
            <w:vMerge w:val="restart"/>
          </w:tcPr>
          <w:p w14:paraId="4B87BBEC" w14:textId="77777777" w:rsidR="008D78A3" w:rsidRDefault="008D78A3" w:rsidP="00914A1E">
            <w:pPr>
              <w:spacing w:after="0" w:line="240" w:lineRule="auto"/>
            </w:pPr>
          </w:p>
        </w:tc>
      </w:tr>
      <w:tr w:rsidR="008D78A3" w14:paraId="0A2D353C" w14:textId="77777777" w:rsidTr="00C7050E">
        <w:trPr>
          <w:trHeight w:val="580"/>
          <w:jc w:val="center"/>
        </w:trPr>
        <w:tc>
          <w:tcPr>
            <w:tcW w:w="5040" w:type="dxa"/>
            <w:gridSpan w:val="3"/>
            <w:vMerge/>
          </w:tcPr>
          <w:p w14:paraId="2C157FB4" w14:textId="77777777" w:rsidR="008D78A3" w:rsidRDefault="008D78A3" w:rsidP="00914A1E">
            <w:pPr>
              <w:spacing w:after="0" w:line="240" w:lineRule="auto"/>
            </w:pPr>
          </w:p>
        </w:tc>
        <w:sdt>
          <w:sdtPr>
            <w:id w:val="1878894609"/>
            <w:placeholder>
              <w:docPart w:val="F5C3B082A13FAD46A178EFA9B50254FD"/>
            </w:placeholder>
            <w:temporary/>
            <w:showingPlcHdr/>
            <w15:appearance w15:val="hidden"/>
          </w:sdtPr>
          <w:sdtEndPr/>
          <w:sdtContent>
            <w:tc>
              <w:tcPr>
                <w:tcW w:w="2475" w:type="dxa"/>
                <w:vMerge w:val="restart"/>
                <w:shd w:val="clear" w:color="auto" w:fill="262626" w:themeFill="text1" w:themeFillTint="D9"/>
              </w:tcPr>
              <w:p w14:paraId="4FD0F10F" w14:textId="77777777" w:rsidR="008D78A3" w:rsidRDefault="008D78A3" w:rsidP="006124D0">
                <w:pPr>
                  <w:pStyle w:val="Caption"/>
                </w:pPr>
                <w:r w:rsidRPr="006124D0">
                  <w:t>Describe the dish here</w:t>
                </w:r>
              </w:p>
            </w:tc>
          </w:sdtContent>
        </w:sdt>
        <w:sdt>
          <w:sdtPr>
            <w:id w:val="1680388355"/>
            <w:placeholder>
              <w:docPart w:val="236824157990F24D86745D27C13E2B35"/>
            </w:placeholder>
            <w:temporary/>
            <w:showingPlcHdr/>
            <w15:appearance w15:val="hidden"/>
          </w:sdtPr>
          <w:sdtEndPr/>
          <w:sdtContent>
            <w:tc>
              <w:tcPr>
                <w:tcW w:w="2565" w:type="dxa"/>
                <w:vMerge w:val="restart"/>
                <w:shd w:val="clear" w:color="auto" w:fill="262626" w:themeFill="text1" w:themeFillTint="D9"/>
              </w:tcPr>
              <w:p w14:paraId="1DBCB008" w14:textId="77777777" w:rsidR="008D78A3" w:rsidRDefault="008D78A3" w:rsidP="006124D0">
                <w:pPr>
                  <w:pStyle w:val="Caption"/>
                </w:pPr>
                <w:r w:rsidRPr="006124D0">
                  <w:t>Describe the dish here</w:t>
                </w:r>
              </w:p>
            </w:tc>
          </w:sdtContent>
        </w:sdt>
        <w:tc>
          <w:tcPr>
            <w:tcW w:w="720" w:type="dxa"/>
            <w:vMerge/>
          </w:tcPr>
          <w:p w14:paraId="6AB9E5BD" w14:textId="77777777" w:rsidR="008D78A3" w:rsidRDefault="008D78A3" w:rsidP="00914A1E">
            <w:pPr>
              <w:spacing w:after="0" w:line="240" w:lineRule="auto"/>
            </w:pPr>
          </w:p>
        </w:tc>
        <w:tc>
          <w:tcPr>
            <w:tcW w:w="3690" w:type="dxa"/>
            <w:vMerge/>
          </w:tcPr>
          <w:p w14:paraId="78AF84C2" w14:textId="77777777" w:rsidR="008D78A3" w:rsidRDefault="008D78A3" w:rsidP="00914A1E">
            <w:pPr>
              <w:spacing w:after="0" w:line="240" w:lineRule="auto"/>
            </w:pPr>
          </w:p>
        </w:tc>
        <w:tc>
          <w:tcPr>
            <w:tcW w:w="620" w:type="dxa"/>
            <w:vMerge/>
          </w:tcPr>
          <w:p w14:paraId="00850569" w14:textId="77777777" w:rsidR="008D78A3" w:rsidRDefault="008D78A3" w:rsidP="00914A1E">
            <w:pPr>
              <w:spacing w:after="0" w:line="240" w:lineRule="auto"/>
            </w:pPr>
          </w:p>
        </w:tc>
      </w:tr>
      <w:tr w:rsidR="008D78A3" w14:paraId="4519FD47" w14:textId="77777777" w:rsidTr="00DA57BD">
        <w:trPr>
          <w:trHeight w:val="351"/>
          <w:jc w:val="center"/>
        </w:trPr>
        <w:tc>
          <w:tcPr>
            <w:tcW w:w="5040" w:type="dxa"/>
            <w:gridSpan w:val="3"/>
            <w:vMerge/>
          </w:tcPr>
          <w:p w14:paraId="035FF919" w14:textId="77777777" w:rsidR="008D78A3" w:rsidRDefault="008D78A3" w:rsidP="00914A1E">
            <w:pPr>
              <w:spacing w:after="0" w:line="240" w:lineRule="auto"/>
            </w:pPr>
          </w:p>
        </w:tc>
        <w:tc>
          <w:tcPr>
            <w:tcW w:w="2475" w:type="dxa"/>
            <w:vMerge/>
            <w:shd w:val="clear" w:color="auto" w:fill="262626" w:themeFill="text1" w:themeFillTint="D9"/>
          </w:tcPr>
          <w:p w14:paraId="13E3D8D6" w14:textId="77777777" w:rsidR="008D78A3" w:rsidRDefault="008D78A3" w:rsidP="005E776B"/>
        </w:tc>
        <w:tc>
          <w:tcPr>
            <w:tcW w:w="2565" w:type="dxa"/>
            <w:vMerge/>
            <w:shd w:val="clear" w:color="auto" w:fill="262626" w:themeFill="text1" w:themeFillTint="D9"/>
          </w:tcPr>
          <w:p w14:paraId="27025409" w14:textId="77777777" w:rsidR="008D78A3" w:rsidRDefault="008D78A3" w:rsidP="005E776B"/>
        </w:tc>
        <w:tc>
          <w:tcPr>
            <w:tcW w:w="720" w:type="dxa"/>
            <w:vMerge/>
          </w:tcPr>
          <w:p w14:paraId="1F5EA7A3" w14:textId="77777777" w:rsidR="008D78A3" w:rsidRDefault="008D78A3" w:rsidP="00914A1E">
            <w:pPr>
              <w:spacing w:after="0" w:line="240" w:lineRule="auto"/>
            </w:pPr>
          </w:p>
        </w:tc>
        <w:tc>
          <w:tcPr>
            <w:tcW w:w="3690" w:type="dxa"/>
          </w:tcPr>
          <w:p w14:paraId="0D51E98E" w14:textId="77777777" w:rsidR="008D78A3" w:rsidRDefault="008D78A3" w:rsidP="00914A1E">
            <w:pPr>
              <w:spacing w:after="0" w:line="240" w:lineRule="auto"/>
            </w:pPr>
          </w:p>
        </w:tc>
        <w:tc>
          <w:tcPr>
            <w:tcW w:w="620" w:type="dxa"/>
            <w:vMerge/>
          </w:tcPr>
          <w:p w14:paraId="1A799370" w14:textId="77777777" w:rsidR="008D78A3" w:rsidRDefault="008D78A3" w:rsidP="00914A1E">
            <w:pPr>
              <w:spacing w:after="0" w:line="240" w:lineRule="auto"/>
            </w:pPr>
          </w:p>
        </w:tc>
      </w:tr>
      <w:tr w:rsidR="00EF6A99" w:rsidRPr="00203BF9" w14:paraId="3D30F954" w14:textId="77777777" w:rsidTr="00C7050E">
        <w:trPr>
          <w:trHeight w:val="144"/>
          <w:jc w:val="center"/>
        </w:trPr>
        <w:tc>
          <w:tcPr>
            <w:tcW w:w="720" w:type="dxa"/>
          </w:tcPr>
          <w:p w14:paraId="111656DD" w14:textId="77777777" w:rsidR="00EF6A99" w:rsidRPr="00203BF9" w:rsidRDefault="00EF6A99" w:rsidP="00914A1E">
            <w:pPr>
              <w:spacing w:after="0" w:line="240" w:lineRule="auto"/>
              <w:rPr>
                <w:sz w:val="14"/>
              </w:rPr>
            </w:pPr>
          </w:p>
        </w:tc>
        <w:tc>
          <w:tcPr>
            <w:tcW w:w="3600" w:type="dxa"/>
          </w:tcPr>
          <w:p w14:paraId="210F11C9" w14:textId="77777777" w:rsidR="00EF6A99" w:rsidRPr="00203BF9" w:rsidRDefault="00EF6A99" w:rsidP="00914A1E">
            <w:pPr>
              <w:spacing w:after="0" w:line="240" w:lineRule="auto"/>
              <w:rPr>
                <w:sz w:val="14"/>
              </w:rPr>
            </w:pPr>
          </w:p>
        </w:tc>
        <w:tc>
          <w:tcPr>
            <w:tcW w:w="720" w:type="dxa"/>
          </w:tcPr>
          <w:p w14:paraId="5A2A1A05" w14:textId="77777777" w:rsidR="00EF6A99" w:rsidRPr="00203BF9" w:rsidRDefault="00EF6A99" w:rsidP="00914A1E">
            <w:pPr>
              <w:spacing w:after="0" w:line="240" w:lineRule="auto"/>
              <w:rPr>
                <w:sz w:val="14"/>
              </w:rPr>
            </w:pPr>
          </w:p>
        </w:tc>
        <w:tc>
          <w:tcPr>
            <w:tcW w:w="2475" w:type="dxa"/>
            <w:vMerge/>
            <w:shd w:val="clear" w:color="auto" w:fill="262626" w:themeFill="text1" w:themeFillTint="D9"/>
          </w:tcPr>
          <w:p w14:paraId="1C350F08" w14:textId="77777777" w:rsidR="00EF6A99" w:rsidRPr="00203BF9" w:rsidRDefault="00EF6A99" w:rsidP="00914A1E">
            <w:pPr>
              <w:spacing w:after="0" w:line="240" w:lineRule="auto"/>
              <w:rPr>
                <w:sz w:val="14"/>
              </w:rPr>
            </w:pPr>
          </w:p>
        </w:tc>
        <w:tc>
          <w:tcPr>
            <w:tcW w:w="2565" w:type="dxa"/>
            <w:vMerge/>
            <w:shd w:val="clear" w:color="auto" w:fill="262626" w:themeFill="text1" w:themeFillTint="D9"/>
          </w:tcPr>
          <w:p w14:paraId="3A8E57E2" w14:textId="77777777" w:rsidR="00EF6A99" w:rsidRPr="00203BF9" w:rsidRDefault="00EF6A99" w:rsidP="00914A1E">
            <w:pPr>
              <w:spacing w:after="0" w:line="240" w:lineRule="auto"/>
              <w:rPr>
                <w:sz w:val="14"/>
              </w:rPr>
            </w:pPr>
          </w:p>
        </w:tc>
        <w:tc>
          <w:tcPr>
            <w:tcW w:w="720" w:type="dxa"/>
          </w:tcPr>
          <w:p w14:paraId="01CE58DD" w14:textId="77777777" w:rsidR="00EF6A99" w:rsidRPr="00203BF9" w:rsidRDefault="00EF6A99" w:rsidP="00914A1E">
            <w:pPr>
              <w:spacing w:after="0" w:line="240" w:lineRule="auto"/>
              <w:rPr>
                <w:sz w:val="14"/>
              </w:rPr>
            </w:pPr>
          </w:p>
        </w:tc>
        <w:tc>
          <w:tcPr>
            <w:tcW w:w="3690" w:type="dxa"/>
          </w:tcPr>
          <w:p w14:paraId="6433CF01" w14:textId="77777777" w:rsidR="00EF6A99" w:rsidRPr="00203BF9" w:rsidRDefault="00EF6A99" w:rsidP="00914A1E">
            <w:pPr>
              <w:spacing w:after="0" w:line="240" w:lineRule="auto"/>
              <w:rPr>
                <w:sz w:val="14"/>
              </w:rPr>
            </w:pPr>
          </w:p>
        </w:tc>
        <w:tc>
          <w:tcPr>
            <w:tcW w:w="620" w:type="dxa"/>
          </w:tcPr>
          <w:p w14:paraId="32994676" w14:textId="77777777" w:rsidR="00EF6A99" w:rsidRPr="00203BF9" w:rsidRDefault="00EF6A99" w:rsidP="00914A1E">
            <w:pPr>
              <w:spacing w:after="0" w:line="240" w:lineRule="auto"/>
              <w:rPr>
                <w:sz w:val="14"/>
              </w:rPr>
            </w:pPr>
          </w:p>
        </w:tc>
      </w:tr>
    </w:tbl>
    <w:p w14:paraId="1AD9EAE7" w14:textId="77777777" w:rsidR="0043117B" w:rsidRPr="00DA57BD" w:rsidRDefault="008A7013" w:rsidP="00203BF9">
      <w:pPr>
        <w:spacing w:after="0" w:line="240" w:lineRule="auto"/>
        <w:rPr>
          <w:sz w:val="2"/>
        </w:rPr>
      </w:pPr>
    </w:p>
    <w:sectPr w:rsidR="0043117B" w:rsidRPr="00DA57BD" w:rsidSect="009E75C7">
      <w:headerReference w:type="even" r:id="rId16"/>
      <w:headerReference w:type="default" r:id="rId17"/>
      <w:pgSz w:w="15840" w:h="12240" w:orient="landscape"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AE0EF" w14:textId="77777777" w:rsidR="008A7013" w:rsidRDefault="008A7013" w:rsidP="00934269">
      <w:pPr>
        <w:spacing w:after="0" w:line="240" w:lineRule="auto"/>
      </w:pPr>
      <w:r>
        <w:separator/>
      </w:r>
    </w:p>
  </w:endnote>
  <w:endnote w:type="continuationSeparator" w:id="0">
    <w:p w14:paraId="0169CC54" w14:textId="77777777" w:rsidR="008A7013" w:rsidRDefault="008A7013" w:rsidP="0093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A54EA" w14:textId="77777777" w:rsidR="008A7013" w:rsidRDefault="008A7013" w:rsidP="00934269">
      <w:pPr>
        <w:spacing w:after="0" w:line="240" w:lineRule="auto"/>
      </w:pPr>
      <w:r>
        <w:separator/>
      </w:r>
    </w:p>
  </w:footnote>
  <w:footnote w:type="continuationSeparator" w:id="0">
    <w:p w14:paraId="5815ABEA" w14:textId="77777777" w:rsidR="008A7013" w:rsidRDefault="008A7013" w:rsidP="009342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8D66D" w14:textId="77777777" w:rsidR="00DA57BD" w:rsidRDefault="00DA57BD">
    <w:pPr>
      <w:pStyle w:val="Header"/>
    </w:pPr>
    <w:r>
      <w:rPr>
        <w:noProof/>
      </w:rPr>
      <mc:AlternateContent>
        <mc:Choice Requires="wpg">
          <w:drawing>
            <wp:anchor distT="0" distB="0" distL="114300" distR="114300" simplePos="0" relativeHeight="251661312" behindDoc="1" locked="0" layoutInCell="1" allowOverlap="1" wp14:anchorId="770ABA5E" wp14:editId="719C8ECC">
              <wp:simplePos x="0" y="0"/>
              <wp:positionH relativeFrom="page">
                <wp:posOffset>226695</wp:posOffset>
              </wp:positionH>
              <wp:positionV relativeFrom="page">
                <wp:posOffset>225425</wp:posOffset>
              </wp:positionV>
              <wp:extent cx="9605513" cy="7315200"/>
              <wp:effectExtent l="0" t="0" r="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5513" cy="7315200"/>
                        <a:chOff x="0" y="0"/>
                        <a:chExt cx="9605513" cy="7315200"/>
                      </a:xfrm>
                    </wpg:grpSpPr>
                    <wps:wsp>
                      <wps:cNvPr id="30" name="Rectangle 30"/>
                      <wps:cNvSpPr/>
                      <wps:spPr>
                        <a:xfrm>
                          <a:off x="3191933" y="0"/>
                          <a:ext cx="3219818"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9B3DD"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6400800" y="0"/>
                          <a:ext cx="320471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8C82A"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20933" y="812800"/>
                          <a:ext cx="2743200" cy="6162514"/>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C2F4D"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descr="burger on table"/>
                      <wps:cNvSpPr/>
                      <wps:spPr>
                        <a:xfrm>
                          <a:off x="0" y="5376008"/>
                          <a:ext cx="3197860" cy="19342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387CEA" w14:textId="77777777" w:rsidR="00DA57BD" w:rsidRPr="00C53ECC" w:rsidRDefault="00DA57BD" w:rsidP="00DA57BD">
                            <w:pPr>
                              <w:jc w:val="center"/>
                            </w:pPr>
                            <w:r w:rsidRPr="00C53ECC">
                              <w:t xml:space="preserve"> </w:t>
                            </w:r>
                          </w:p>
                          <w:p w14:paraId="211D059C"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37067" y="812800"/>
                          <a:ext cx="2743200" cy="43357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440267" y="0"/>
                          <a:ext cx="2337435" cy="477393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CE70EB6"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 name="Text Box 3"/>
                      <wps:cNvSpPr txBox="1"/>
                      <wps:spPr>
                        <a:xfrm>
                          <a:off x="6858000" y="0"/>
                          <a:ext cx="2355215" cy="6739825"/>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9B6A05F" w14:textId="77777777" w:rsidR="00DA57BD" w:rsidRPr="00C53ECC" w:rsidRDefault="00DA57BD" w:rsidP="00DA57BD">
                            <w:pPr>
                              <w:rPr>
                                <w:b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Rectangle 2" descr="Plate of cheeses and fruit" title="Dish 1"/>
                      <wps:cNvSpPr/>
                      <wps:spPr>
                        <a:xfrm>
                          <a:off x="3200400" y="0"/>
                          <a:ext cx="1596307" cy="1596325"/>
                        </a:xfrm>
                        <a:prstGeom prst="rect">
                          <a:avLst/>
                        </a:prstGeom>
                        <a:blipFill>
                          <a:blip r:embed="rId2"/>
                          <a:srcRect/>
                          <a:stretch>
                            <a:fillRect t="-10683" b="-683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descr="Eggs" title="DIsh 2"/>
                      <wps:cNvSpPr/>
                      <wps:spPr>
                        <a:xfrm>
                          <a:off x="4792133" y="0"/>
                          <a:ext cx="1596307" cy="1596325"/>
                        </a:xfrm>
                        <a:prstGeom prst="rect">
                          <a:avLst/>
                        </a:prstGeom>
                        <a:blipFill>
                          <a:blip r:embed="rId3"/>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descr="Soup" title="Dish 3"/>
                      <wps:cNvSpPr/>
                      <wps:spPr>
                        <a:xfrm>
                          <a:off x="3200400" y="2413000"/>
                          <a:ext cx="1596307" cy="1596325"/>
                        </a:xfrm>
                        <a:prstGeom prst="rect">
                          <a:avLst/>
                        </a:prstGeom>
                        <a:blipFill>
                          <a:blip r:embed="rId4"/>
                          <a:stretch>
                            <a:fillRect t="-2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descr="Dessert" title="Dish 4"/>
                      <wps:cNvSpPr/>
                      <wps:spPr>
                        <a:xfrm>
                          <a:off x="4792133" y="2413000"/>
                          <a:ext cx="1596307" cy="1596325"/>
                        </a:xfrm>
                        <a:prstGeom prst="rect">
                          <a:avLst/>
                        </a:prstGeom>
                        <a:blipFill>
                          <a:blip r:embed="rId5"/>
                          <a:srcRect/>
                          <a:stretch>
                            <a:fillRect l="-27867" t="-14787" r="-29953" b="-71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descr="Smoothie bowl" title="Dish 5"/>
                      <wps:cNvSpPr/>
                      <wps:spPr>
                        <a:xfrm>
                          <a:off x="3200400" y="4817533"/>
                          <a:ext cx="1596307" cy="1596325"/>
                        </a:xfrm>
                        <a:prstGeom prst="rect">
                          <a:avLst/>
                        </a:prstGeom>
                        <a:blipFill dpi="0" rotWithShape="1">
                          <a:blip r:embed="rId6"/>
                          <a:srcRect/>
                          <a:stretch>
                            <a:fillRect l="1023" t="-39907" r="-1023" b="-1841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descr="Smoothie bowl 2" title="Dish 6"/>
                      <wps:cNvSpPr/>
                      <wps:spPr>
                        <a:xfrm>
                          <a:off x="4792133" y="4817533"/>
                          <a:ext cx="1596307" cy="1596325"/>
                        </a:xfrm>
                        <a:prstGeom prst="rect">
                          <a:avLst/>
                        </a:prstGeom>
                        <a:blipFill dpi="0" rotWithShape="1">
                          <a:blip r:embed="rId7"/>
                          <a:srcRect/>
                          <a:stretch>
                            <a:fillRect t="-44434" b="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B5C29"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94200</wp14:pctHeight>
              </wp14:sizeRelV>
            </wp:anchor>
          </w:drawing>
        </mc:Choice>
        <mc:Fallback>
          <w:pict>
            <v:group w14:anchorId="770ABA5E" id="Group 16" o:spid="_x0000_s1026" style="position:absolute;margin-left:17.85pt;margin-top:17.75pt;width:756.35pt;height:8in;z-index:-251655168;mso-width-percent:955;mso-height-percent:942;mso-position-horizontal-relative:page;mso-position-vertical-relative:page;mso-width-percent:955;mso-height-percent:942" coordsize="96055,73152"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">
              <v:rect id="Rectangle 30" o:spid="_x0000_s1027" style="position:absolute;left:31919;width:32198;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" fillcolor="#272727 [2749]" stroked="f" strokeweight="1pt">
                <v:textbox>
                  <w:txbxContent>
                    <w:p w14:paraId="63D9B3DD" w14:textId="77777777" w:rsidR="00DA57BD" w:rsidRDefault="00DA57BD" w:rsidP="00DA57BD">
                      <w:pPr>
                        <w:tabs>
                          <w:tab w:val="left" w:pos="4140"/>
                        </w:tabs>
                        <w:jc w:val="center"/>
                      </w:pPr>
                      <w:r>
                        <w:t xml:space="preserve"> </w:t>
                      </w:r>
                    </w:p>
                  </w:txbxContent>
                </v:textbox>
              </v:rect>
              <v:rect id="Rectangle 236" o:spid="_x0000_s1028" style="position:absolute;left:64008;width:32047;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" fillcolor="#272727 [2749]" stroked="f" strokeweight="1pt">
                <v:textbox>
                  <w:txbxContent>
                    <w:p w14:paraId="7E88C82A" w14:textId="77777777" w:rsidR="00DA57BD" w:rsidRDefault="00DA57BD" w:rsidP="00DA57BD">
                      <w:pPr>
                        <w:tabs>
                          <w:tab w:val="left" w:pos="4140"/>
                        </w:tabs>
                        <w:jc w:val="center"/>
                      </w:pPr>
                      <w:r>
                        <w:t xml:space="preserve"> </w:t>
                      </w:r>
                    </w:p>
                  </w:txbxContent>
                </v:textbox>
              </v:rect>
              <v:rect id="Rectangle 237" o:spid="_x0000_s1029" style="position:absolute;left:66209;top:8128;width:27432;height:616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" filled="f" strokecolor="white [3212]" strokeweight="1pt">
                <v:stroke dashstyle="3 1" linestyle="thickThin"/>
              </v:rect>
              <v:rect id="Rectangle 289" o:spid="_x0000_s1030" style="position:absolute;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" fillcolor="#272727 [2749]" stroked="f" strokeweight="1pt">
                <v:textbox>
                  <w:txbxContent>
                    <w:p w14:paraId="5D6C2F4D" w14:textId="77777777" w:rsidR="00DA57BD" w:rsidRDefault="00DA57BD" w:rsidP="00DA57BD">
                      <w:pPr>
                        <w:tabs>
                          <w:tab w:val="left" w:pos="4140"/>
                        </w:tabs>
                        <w:jc w:val="center"/>
                      </w:pPr>
                      <w:r>
                        <w:t xml:space="preserve"> </w:t>
                      </w:r>
                    </w:p>
                  </w:txbxContent>
                </v:textbox>
              </v:rect>
              <v:rect id="Rectangle 215" o:spid="_x0000_s1031" alt="burger on table" style="position:absolute;top:53760;width:31978;height:19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" stroked="f" strokeweight="1pt">
                <v:fill r:id="rId8" o:title="burger on table" recolor="t" rotate="t" type="frame"/>
                <v:textbox>
                  <w:txbxContent>
                    <w:p w14:paraId="5B387CEA" w14:textId="77777777" w:rsidR="00DA57BD" w:rsidRPr="00C53ECC" w:rsidRDefault="00DA57BD" w:rsidP="00DA57BD">
                      <w:pPr>
                        <w:jc w:val="center"/>
                      </w:pPr>
                      <w:r w:rsidRPr="00C53ECC">
                        <w:t xml:space="preserve"> </w:t>
                      </w:r>
                    </w:p>
                    <w:p w14:paraId="211D059C" w14:textId="77777777" w:rsidR="00DA57BD" w:rsidRDefault="00DA57BD" w:rsidP="00DA57BD"/>
                  </w:txbxContent>
                </v:textbox>
              </v:rect>
              <v:rect id="Rectangle 17" o:spid="_x0000_s1032" style="position:absolute;left:2370;top:8128;width:27432;height:433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" filled="f" strokecolor="white [3212]" strokeweight="1pt">
                <v:stroke dashstyle="3 1" linestyle="thickThin"/>
              </v:rect>
              <v:shapetype id="_x0000_t202" coordsize="21600,21600" o:spt="202" path="m,l,21600r21600,l21600,xe">
                <v:stroke joinstyle="miter"/>
                <v:path gradientshapeok="t" o:connecttype="rect"/>
              </v:shapetype>
              <v:shape id="Text Box 259" o:spid="_x0000_s1033" type="#_x0000_t202" style="position:absolute;left:4402;width:23375;height:47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" fillcolor="#272727 [2749]" stroked="f">
                <v:textbox inset=",0,,0">
                  <w:txbxContent>
                    <w:p w14:paraId="7CE70EB6" w14:textId="77777777" w:rsidR="00DA57BD" w:rsidRPr="00C53ECC" w:rsidRDefault="00DA57BD" w:rsidP="00DA57BD">
                      <w:pPr>
                        <w:rPr>
                          <w:b w:val="0"/>
                        </w:rPr>
                      </w:pPr>
                    </w:p>
                  </w:txbxContent>
                </v:textbox>
              </v:shape>
              <v:shape id="Text Box 3" o:spid="_x0000_s1034" type="#_x0000_t202" style="position:absolute;left:68580;width:23552;height:673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" fillcolor="#272727 [2749]" stroked="f">
                <v:textbox inset="0,0,0,0">
                  <w:txbxContent>
                    <w:p w14:paraId="09B6A05F" w14:textId="77777777" w:rsidR="00DA57BD" w:rsidRPr="00C53ECC" w:rsidRDefault="00DA57BD" w:rsidP="00DA57BD">
                      <w:pPr>
                        <w:rPr>
                          <w:b w:val="0"/>
                        </w:rPr>
                      </w:pPr>
                    </w:p>
                  </w:txbxContent>
                </v:textbox>
              </v:shape>
              <v:rect id="Rectangle 2" o:spid="_x0000_s1035" alt="Plate of cheeses and fruit" style="position:absolute;left:32004;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" stroked="f" strokeweight="1pt">
                <v:fill r:id="rId9" o:title="Plate of cheeses and fruit" recolor="t" rotate="t" type="frame"/>
              </v:rect>
              <v:rect id="Rectangle 4" o:spid="_x0000_s1036" alt="Eggs" style="position:absolute;left:47921;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" stroked="f" strokeweight="1pt">
                <v:fill r:id="rId10" o:title="Eggs" recolor="t" rotate="t" type="frame"/>
              </v:rect>
              <v:rect id="Rectangle 11" o:spid="_x0000_s1037" alt="Soup" style="position:absolute;left:32004;top:24130;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" stroked="f" strokeweight="1pt">
                <v:fill r:id="rId11" o:title="Soup" recolor="t" rotate="t" type="frame"/>
              </v:rect>
              <v:rect id="Rectangle 12" o:spid="_x0000_s1038" alt="Dessert" style="position:absolute;left:47921;top:24130;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" stroked="f" strokeweight="1pt">
                <v:fill r:id="rId12" o:title="Dessert" recolor="t" rotate="t" type="frame"/>
              </v:rect>
              <v:rect id="Rectangle 28" o:spid="_x0000_s1039" alt="Smoothie bowl" style="position:absolute;left:32004;top:48175;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" stroked="f" strokeweight="1pt">
                <v:fill r:id="rId13" o:title="Smoothie bowl" recolor="t" rotate="t" type="frame"/>
              </v:rect>
              <v:rect id="Rectangle 29" o:spid="_x0000_s1040" alt="Smoothie bowl 2" style="position:absolute;left:47921;top:48175;width:15963;height:159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" stroked="f" strokeweight="1pt">
                <v:fill r:id="rId14" o:title="Smoothie bowl 2" recolor="t" rotate="t" type="frame"/>
                <v:textbox>
                  <w:txbxContent>
                    <w:p w14:paraId="46CB5C29" w14:textId="77777777" w:rsidR="00DA57BD" w:rsidRDefault="00DA57BD" w:rsidP="00DA57BD"/>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0B072" w14:textId="77777777" w:rsidR="00DA57BD" w:rsidRDefault="00DA57BD">
    <w:pPr>
      <w:pStyle w:val="Header"/>
    </w:pPr>
    <w:r>
      <w:rPr>
        <w:noProof/>
      </w:rPr>
      <mc:AlternateContent>
        <mc:Choice Requires="wpg">
          <w:drawing>
            <wp:anchor distT="0" distB="0" distL="114300" distR="114300" simplePos="0" relativeHeight="251659264" behindDoc="1" locked="0" layoutInCell="1" allowOverlap="1" wp14:anchorId="1E1F229F" wp14:editId="2B7FE0A4">
              <wp:simplePos x="0" y="0"/>
              <wp:positionH relativeFrom="page">
                <wp:posOffset>228600</wp:posOffset>
              </wp:positionH>
              <wp:positionV relativeFrom="page">
                <wp:posOffset>228600</wp:posOffset>
              </wp:positionV>
              <wp:extent cx="9602470" cy="7315200"/>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2470" cy="7315200"/>
                        <a:chOff x="0" y="0"/>
                        <a:chExt cx="9602470" cy="7315200"/>
                      </a:xfrm>
                    </wpg:grpSpPr>
                    <wps:wsp>
                      <wps:cNvPr id="64" name="Rectangle 64" descr="flat lay of cooking spices and items"/>
                      <wps:cNvSpPr/>
                      <wps:spPr>
                        <a:xfrm>
                          <a:off x="6386945" y="0"/>
                          <a:ext cx="3209544" cy="7315200"/>
                        </a:xfrm>
                        <a:prstGeom prst="rect">
                          <a:avLst/>
                        </a:prstGeom>
                        <a:blipFill dpi="0" rotWithShape="1">
                          <a:blip r:embed="rId1"/>
                          <a:srcRect/>
                          <a:stretch>
                            <a:fillRect l="-31092" t="-300" r="-20036" b="-28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44E41" w14:textId="77777777" w:rsidR="00DA57BD" w:rsidRDefault="00DA57BD" w:rsidP="00DA57B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3186545" y="0"/>
                          <a:ext cx="3222653"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4340D" w14:textId="77777777" w:rsidR="00DA57BD" w:rsidRPr="00C53ECC" w:rsidRDefault="00DA57BD" w:rsidP="00DA57BD">
                            <w:pPr>
                              <w:jc w:val="center"/>
                            </w:pPr>
                            <w:r w:rsidRPr="00C53EC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3477491" y="346364"/>
                          <a:ext cx="2626360" cy="2626360"/>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3200400" cy="7315200"/>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29FAB" w14:textId="77777777" w:rsidR="00DA57BD" w:rsidRDefault="00DA57BD" w:rsidP="00DA57BD">
                            <w:pPr>
                              <w:tabs>
                                <w:tab w:val="left" w:pos="4140"/>
                              </w:tabs>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6400800" y="3429000"/>
                          <a:ext cx="3201670"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684818" y="3616036"/>
                          <a:ext cx="2744470"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35527" y="810491"/>
                          <a:ext cx="2743200" cy="628650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436418" y="20782"/>
                          <a:ext cx="2337435" cy="6835140"/>
                        </a:xfrm>
                        <a:prstGeom prst="rect">
                          <a:avLst/>
                        </a:prstGeom>
                        <a:solidFill>
                          <a:schemeClr val="tx1">
                            <a:lumMod val="85000"/>
                            <a:lumOff val="1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E5C394" w14:textId="77777777" w:rsidR="00DA57BD" w:rsidRPr="00C53ECC" w:rsidRDefault="00DA57BD" w:rsidP="00DA57BD">
                            <w:pPr>
                              <w:rPr>
                                <w:b w:val="0"/>
                              </w:rPr>
                            </w:pPr>
                          </w:p>
                          <w:p w14:paraId="6F8CBB3C" w14:textId="77777777" w:rsidR="00DA57BD" w:rsidRPr="00C53ECC" w:rsidRDefault="00DA57BD" w:rsidP="00DA57BD">
                            <w:pPr>
                              <w:rPr>
                                <w:b w:val="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89" name="Rectangle 89" descr="ramen"/>
                      <wps:cNvSpPr/>
                      <wps:spPr>
                        <a:xfrm>
                          <a:off x="3200400" y="3442855"/>
                          <a:ext cx="3197860" cy="1934210"/>
                        </a:xfrm>
                        <a:prstGeom prst="rect">
                          <a:avLst/>
                        </a:prstGeom>
                        <a:blipFill dpi="0" rotWithShape="1">
                          <a:blip r:embed="rId2"/>
                          <a:srcRect/>
                          <a:stretch>
                            <a:fillRect t="-115561" b="-1378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98755" w14:textId="77777777" w:rsidR="00DA57BD" w:rsidRPr="00C53ECC" w:rsidRDefault="00DA57BD" w:rsidP="00DA57BD">
                            <w:pPr>
                              <w:jc w:val="center"/>
                            </w:pPr>
                            <w:r w:rsidRPr="00C53ECC">
                              <w:t xml:space="preserve"> </w:t>
                            </w:r>
                          </w:p>
                          <w:p w14:paraId="3AE98CAA" w14:textId="77777777" w:rsidR="00DA57BD" w:rsidRDefault="00DA57BD" w:rsidP="00DA57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95500</wp14:pctWidth>
              </wp14:sizeRelH>
              <wp14:sizeRelV relativeFrom="page">
                <wp14:pctHeight>0</wp14:pctHeight>
              </wp14:sizeRelV>
            </wp:anchor>
          </w:drawing>
        </mc:Choice>
        <mc:Fallback>
          <w:pict>
            <v:group w14:anchorId="1E1F229F" id="Group 9" o:spid="_x0000_s1041" style="position:absolute;margin-left:18pt;margin-top:18pt;width:756.1pt;height:8in;z-index:-251657216;mso-width-percent:955;mso-position-horizontal-relative:page;mso-position-vertical-relative:page;mso-width-percent:955" coordsize="96024,731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">
              <v:rect id="Rectangle 64" o:spid="_x0000_s1042" alt="flat lay of cooking spices and items" style="position:absolute;left:63869;width:32095;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" stroked="f" strokeweight="1pt">
                <v:fill r:id="rId3" o:title="flat lay of cooking spices and items" recolor="t" rotate="t" type="frame"/>
                <v:textbox>
                  <w:txbxContent>
                    <w:p w14:paraId="20E44E41" w14:textId="77777777" w:rsidR="00DA57BD" w:rsidRDefault="00DA57BD" w:rsidP="00DA57BD">
                      <w:pPr>
                        <w:jc w:val="center"/>
                      </w:pPr>
                      <w:r>
                        <w:t xml:space="preserve"> </w:t>
                      </w:r>
                    </w:p>
                  </w:txbxContent>
                </v:textbox>
              </v:rect>
              <v:rect id="Rectangle 53" o:spid="_x0000_s1043" style="position:absolute;left:31865;width:32226;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" fillcolor="#272727 [2749]" stroked="f" strokeweight="1pt">
                <v:textbox>
                  <w:txbxContent>
                    <w:p w14:paraId="5B64340D" w14:textId="77777777" w:rsidR="00DA57BD" w:rsidRPr="00C53ECC" w:rsidRDefault="00DA57BD" w:rsidP="00DA57BD">
                      <w:pPr>
                        <w:jc w:val="center"/>
                      </w:pPr>
                      <w:r w:rsidRPr="00C53ECC">
                        <w:t xml:space="preserve"> </w:t>
                      </w:r>
                    </w:p>
                  </w:txbxContent>
                </v:textbox>
              </v:rect>
              <v:oval id="Oval 56" o:spid="_x0000_s1044" style="position:absolute;left:34774;top:3463;width:26264;height:262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" fillcolor="#9f2936 [3205]" strokecolor="white [3212]" strokeweight="1pt">
                <v:stroke dashstyle="dash" joinstyle="miter"/>
              </v:oval>
              <v:rect id="Rectangle 49" o:spid="_x0000_s1045" style="position:absolute;width:32004;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" fillcolor="#272727 [2749]" stroked="f" strokeweight="1pt">
                <v:textbox>
                  <w:txbxContent>
                    <w:p w14:paraId="2E929FAB" w14:textId="77777777" w:rsidR="00DA57BD" w:rsidRDefault="00DA57BD" w:rsidP="00DA57BD">
                      <w:pPr>
                        <w:tabs>
                          <w:tab w:val="left" w:pos="4140"/>
                        </w:tabs>
                        <w:jc w:val="center"/>
                      </w:pPr>
                      <w:r>
                        <w:t xml:space="preserve"> </w:t>
                      </w:r>
                    </w:p>
                  </w:txbxContent>
                </v:textbox>
              </v:rect>
              <v:rect id="Rectangle 75" o:spid="_x0000_s1046" style="position:absolute;left:64008;top:34290;width:32016;height:194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" fillcolor="#272727 [2749]" stroked="f" strokeweight="1pt"/>
              <v:rect id="Rectangle 76" o:spid="_x0000_s1047" style="position:absolute;left:66848;top:36160;width:27444;height:151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" filled="f" strokecolor="white [3212]" strokeweight="1pt">
                <v:stroke dashstyle="3 1" linestyle="thickThin"/>
              </v:rect>
              <v:rect id="Rectangle 50" o:spid="_x0000_s1048" style="position:absolute;left:2355;top:8104;width:27432;height:62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" filled="f" strokecolor="white [3212]" strokeweight="1pt">
                <v:stroke dashstyle="3 1" linestyle="thickThin"/>
              </v:rect>
              <v:shapetype id="_x0000_t202" coordsize="21600,21600" o:spt="202" path="m,l,21600r21600,l21600,xe">
                <v:stroke joinstyle="miter"/>
                <v:path gradientshapeok="t" o:connecttype="rect"/>
              </v:shapetype>
              <v:shape id="Text Box 51" o:spid="_x0000_s1049" type="#_x0000_t202" style="position:absolute;left:4364;top:207;width:23374;height:683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" fillcolor="#272727 [2749]" stroked="f">
                <v:textbox inset=",0,,0">
                  <w:txbxContent>
                    <w:p w14:paraId="1EE5C394" w14:textId="77777777" w:rsidR="00DA57BD" w:rsidRPr="00C53ECC" w:rsidRDefault="00DA57BD" w:rsidP="00DA57BD">
                      <w:pPr>
                        <w:rPr>
                          <w:b w:val="0"/>
                        </w:rPr>
                      </w:pPr>
                    </w:p>
                    <w:p w14:paraId="6F8CBB3C" w14:textId="77777777" w:rsidR="00DA57BD" w:rsidRPr="00C53ECC" w:rsidRDefault="00DA57BD" w:rsidP="00DA57BD">
                      <w:pPr>
                        <w:rPr>
                          <w:b w:val="0"/>
                        </w:rPr>
                      </w:pPr>
                    </w:p>
                  </w:txbxContent>
                </v:textbox>
              </v:shape>
              <v:rect id="Rectangle 89" o:spid="_x0000_s1050" alt="ramen" style="position:absolute;left:32004;top:34428;width:31978;height:19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" stroked="f" strokeweight="1pt">
                <v:fill r:id="rId4" o:title="ramen" recolor="t" rotate="t" type="frame"/>
                <v:textbox>
                  <w:txbxContent>
                    <w:p w14:paraId="36998755" w14:textId="77777777" w:rsidR="00DA57BD" w:rsidRPr="00C53ECC" w:rsidRDefault="00DA57BD" w:rsidP="00DA57BD">
                      <w:pPr>
                        <w:jc w:val="center"/>
                      </w:pPr>
                      <w:r w:rsidRPr="00C53ECC">
                        <w:t xml:space="preserve"> </w:t>
                      </w:r>
                    </w:p>
                    <w:p w14:paraId="3AE98CAA" w14:textId="77777777" w:rsidR="00DA57BD" w:rsidRDefault="00DA57BD" w:rsidP="00DA57BD"/>
                  </w:txbxContent>
                </v:textbox>
              </v:rect>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776"/>
    <w:rsid w:val="00025325"/>
    <w:rsid w:val="0005699A"/>
    <w:rsid w:val="0007295E"/>
    <w:rsid w:val="000A31B3"/>
    <w:rsid w:val="001473FF"/>
    <w:rsid w:val="00152918"/>
    <w:rsid w:val="00203BF9"/>
    <w:rsid w:val="00217841"/>
    <w:rsid w:val="00232B61"/>
    <w:rsid w:val="00247AA1"/>
    <w:rsid w:val="00293D57"/>
    <w:rsid w:val="00315C61"/>
    <w:rsid w:val="00335B08"/>
    <w:rsid w:val="003A3F8D"/>
    <w:rsid w:val="00416C21"/>
    <w:rsid w:val="00446F03"/>
    <w:rsid w:val="004D0304"/>
    <w:rsid w:val="004D74C1"/>
    <w:rsid w:val="004F51CE"/>
    <w:rsid w:val="004F66AA"/>
    <w:rsid w:val="00552102"/>
    <w:rsid w:val="005533DD"/>
    <w:rsid w:val="0058701A"/>
    <w:rsid w:val="00596F1B"/>
    <w:rsid w:val="005D0449"/>
    <w:rsid w:val="005D472C"/>
    <w:rsid w:val="005E776B"/>
    <w:rsid w:val="005F09B8"/>
    <w:rsid w:val="006030A1"/>
    <w:rsid w:val="006124D0"/>
    <w:rsid w:val="0062123A"/>
    <w:rsid w:val="00646E75"/>
    <w:rsid w:val="006639DC"/>
    <w:rsid w:val="006C544D"/>
    <w:rsid w:val="006D357D"/>
    <w:rsid w:val="00716D24"/>
    <w:rsid w:val="00797124"/>
    <w:rsid w:val="007A531B"/>
    <w:rsid w:val="007E2D59"/>
    <w:rsid w:val="0080797E"/>
    <w:rsid w:val="008A7013"/>
    <w:rsid w:val="008B451F"/>
    <w:rsid w:val="008B78DA"/>
    <w:rsid w:val="008D78A3"/>
    <w:rsid w:val="008E32DE"/>
    <w:rsid w:val="00913EE3"/>
    <w:rsid w:val="00934269"/>
    <w:rsid w:val="009D7952"/>
    <w:rsid w:val="009E75C7"/>
    <w:rsid w:val="009F4780"/>
    <w:rsid w:val="00AC4A83"/>
    <w:rsid w:val="00AD1D54"/>
    <w:rsid w:val="00AD5ED4"/>
    <w:rsid w:val="00B22D57"/>
    <w:rsid w:val="00B35626"/>
    <w:rsid w:val="00B45CB8"/>
    <w:rsid w:val="00B47490"/>
    <w:rsid w:val="00B611DD"/>
    <w:rsid w:val="00B85776"/>
    <w:rsid w:val="00B87046"/>
    <w:rsid w:val="00B93E83"/>
    <w:rsid w:val="00BB1FBF"/>
    <w:rsid w:val="00BE3FA8"/>
    <w:rsid w:val="00C53ECC"/>
    <w:rsid w:val="00C7050E"/>
    <w:rsid w:val="00CA7453"/>
    <w:rsid w:val="00D172E3"/>
    <w:rsid w:val="00D31161"/>
    <w:rsid w:val="00DA57BD"/>
    <w:rsid w:val="00E55BFD"/>
    <w:rsid w:val="00E55D74"/>
    <w:rsid w:val="00EF6A99"/>
    <w:rsid w:val="00F13087"/>
    <w:rsid w:val="00F3086C"/>
    <w:rsid w:val="00FF143D"/>
    <w:rsid w:val="00FF1B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5F73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124D0"/>
    <w:pPr>
      <w:spacing w:after="160" w:line="259" w:lineRule="auto"/>
    </w:pPr>
    <w:rPr>
      <w:b/>
      <w:color w:val="FFFFFF" w:themeColor="background1"/>
      <w:sz w:val="22"/>
      <w:szCs w:val="22"/>
    </w:rPr>
  </w:style>
  <w:style w:type="paragraph" w:styleId="Heading1">
    <w:name w:val="heading 1"/>
    <w:basedOn w:val="Normal"/>
    <w:next w:val="Normal"/>
    <w:link w:val="Heading1Char"/>
    <w:uiPriority w:val="9"/>
    <w:qFormat/>
    <w:rsid w:val="009D7952"/>
    <w:pPr>
      <w:keepNext/>
      <w:keepLines/>
      <w:pBdr>
        <w:bottom w:val="single" w:sz="4" w:space="2" w:color="9F2936" w:themeColor="accent2"/>
      </w:pBdr>
      <w:spacing w:before="120" w:after="120" w:line="276" w:lineRule="auto"/>
      <w:contextualSpacing/>
      <w:jc w:val="center"/>
      <w:outlineLvl w:val="0"/>
    </w:pPr>
    <w:rPr>
      <w:rFonts w:eastAsiaTheme="majorEastAsia" w:cstheme="majorBidi"/>
      <w:caps/>
      <w:noProof/>
      <w:sz w:val="44"/>
      <w:szCs w:val="40"/>
      <w:lang w:eastAsia="en-US"/>
    </w:rPr>
  </w:style>
  <w:style w:type="paragraph" w:styleId="Heading2">
    <w:name w:val="heading 2"/>
    <w:basedOn w:val="Normal"/>
    <w:next w:val="Normal"/>
    <w:link w:val="Heading2Char"/>
    <w:uiPriority w:val="9"/>
    <w:semiHidden/>
    <w:unhideWhenUsed/>
    <w:qFormat/>
    <w:rsid w:val="003A3F8D"/>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semiHidden/>
    <w:unhideWhenUsed/>
    <w:qFormat/>
    <w:rsid w:val="00416C21"/>
    <w:pPr>
      <w:keepNext/>
      <w:keepLines/>
      <w:spacing w:before="40" w:after="0"/>
      <w:outlineLvl w:val="2"/>
    </w:pPr>
    <w:rPr>
      <w:rFonts w:asciiTheme="majorHAnsi" w:eastAsiaTheme="majorEastAsia" w:hAnsiTheme="majorHAnsi" w:cstheme="majorBidi"/>
      <w:color w:val="773F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952"/>
    <w:rPr>
      <w:rFonts w:eastAsiaTheme="majorEastAsia" w:cstheme="majorBidi"/>
      <w:b/>
      <w:caps/>
      <w:noProof/>
      <w:color w:val="FFFFFF" w:themeColor="background1"/>
      <w:sz w:val="44"/>
      <w:szCs w:val="40"/>
      <w:lang w:eastAsia="en-US"/>
    </w:rPr>
  </w:style>
  <w:style w:type="character" w:customStyle="1" w:styleId="Heading3Char">
    <w:name w:val="Heading 3 Char"/>
    <w:basedOn w:val="DefaultParagraphFont"/>
    <w:link w:val="Heading3"/>
    <w:uiPriority w:val="9"/>
    <w:semiHidden/>
    <w:rsid w:val="00416C21"/>
    <w:rPr>
      <w:rFonts w:asciiTheme="majorHAnsi" w:eastAsiaTheme="majorEastAsia" w:hAnsiTheme="majorHAnsi" w:cstheme="majorBidi"/>
      <w:color w:val="773F04" w:themeColor="accent1" w:themeShade="7F"/>
    </w:rPr>
  </w:style>
  <w:style w:type="paragraph" w:styleId="Revision">
    <w:name w:val="Revision"/>
    <w:hidden/>
    <w:uiPriority w:val="99"/>
    <w:semiHidden/>
    <w:rsid w:val="003A3F8D"/>
    <w:rPr>
      <w:sz w:val="22"/>
      <w:szCs w:val="22"/>
    </w:rPr>
  </w:style>
  <w:style w:type="character" w:customStyle="1" w:styleId="Heading2Char">
    <w:name w:val="Heading 2 Char"/>
    <w:basedOn w:val="DefaultParagraphFont"/>
    <w:link w:val="Heading2"/>
    <w:uiPriority w:val="9"/>
    <w:semiHidden/>
    <w:rsid w:val="003A3F8D"/>
    <w:rPr>
      <w:rFonts w:asciiTheme="majorHAnsi" w:eastAsiaTheme="majorEastAsia" w:hAnsiTheme="majorHAnsi" w:cstheme="majorBidi"/>
      <w:color w:val="B35E06" w:themeColor="accent1" w:themeShade="BF"/>
      <w:sz w:val="26"/>
      <w:szCs w:val="26"/>
    </w:rPr>
  </w:style>
  <w:style w:type="table" w:styleId="TableGrid">
    <w:name w:val="Table Grid"/>
    <w:basedOn w:val="TableNormal"/>
    <w:uiPriority w:val="39"/>
    <w:rsid w:val="003A3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269"/>
    <w:rPr>
      <w:sz w:val="22"/>
      <w:szCs w:val="22"/>
    </w:rPr>
  </w:style>
  <w:style w:type="paragraph" w:styleId="Footer">
    <w:name w:val="footer"/>
    <w:basedOn w:val="Normal"/>
    <w:link w:val="FooterChar"/>
    <w:uiPriority w:val="99"/>
    <w:unhideWhenUsed/>
    <w:rsid w:val="00934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269"/>
    <w:rPr>
      <w:sz w:val="22"/>
      <w:szCs w:val="22"/>
    </w:rPr>
  </w:style>
  <w:style w:type="character" w:styleId="PlaceholderText">
    <w:name w:val="Placeholder Text"/>
    <w:basedOn w:val="DefaultParagraphFont"/>
    <w:uiPriority w:val="99"/>
    <w:semiHidden/>
    <w:rsid w:val="006030A1"/>
    <w:rPr>
      <w:color w:val="808080"/>
    </w:rPr>
  </w:style>
  <w:style w:type="paragraph" w:customStyle="1" w:styleId="ContactInfo">
    <w:name w:val="Contact Info"/>
    <w:basedOn w:val="Normal"/>
    <w:qFormat/>
    <w:rsid w:val="006030A1"/>
    <w:pPr>
      <w:spacing w:before="480" w:after="0"/>
      <w:contextualSpacing/>
      <w:jc w:val="center"/>
    </w:pPr>
    <w:rPr>
      <w:b w:val="0"/>
      <w:caps/>
      <w:sz w:val="28"/>
    </w:rPr>
  </w:style>
  <w:style w:type="paragraph" w:styleId="Quote">
    <w:name w:val="Quote"/>
    <w:basedOn w:val="Normal"/>
    <w:next w:val="Normal"/>
    <w:link w:val="QuoteChar"/>
    <w:uiPriority w:val="29"/>
    <w:qFormat/>
    <w:rsid w:val="005E776B"/>
    <w:pPr>
      <w:spacing w:after="240" w:line="240" w:lineRule="auto"/>
      <w:ind w:left="864" w:right="900"/>
      <w:jc w:val="center"/>
    </w:pPr>
    <w:rPr>
      <w:rFonts w:asciiTheme="majorHAnsi" w:hAnsiTheme="majorHAnsi"/>
      <w:iCs/>
      <w:caps/>
      <w:sz w:val="36"/>
      <w:szCs w:val="24"/>
    </w:rPr>
  </w:style>
  <w:style w:type="character" w:customStyle="1" w:styleId="QuoteChar">
    <w:name w:val="Quote Char"/>
    <w:basedOn w:val="DefaultParagraphFont"/>
    <w:link w:val="Quote"/>
    <w:uiPriority w:val="29"/>
    <w:rsid w:val="005E776B"/>
    <w:rPr>
      <w:rFonts w:asciiTheme="majorHAnsi" w:hAnsiTheme="majorHAnsi"/>
      <w:b/>
      <w:iCs/>
      <w:caps/>
      <w:color w:val="FFFFFF" w:themeColor="background1"/>
      <w:sz w:val="36"/>
    </w:rPr>
  </w:style>
  <w:style w:type="paragraph" w:customStyle="1" w:styleId="ItemName">
    <w:name w:val="Item Name"/>
    <w:basedOn w:val="Normal"/>
    <w:qFormat/>
    <w:rsid w:val="00EF6A99"/>
    <w:pPr>
      <w:spacing w:after="0" w:line="240" w:lineRule="auto"/>
    </w:pPr>
    <w:rPr>
      <w:caps/>
    </w:rPr>
  </w:style>
  <w:style w:type="paragraph" w:styleId="NoSpacing">
    <w:name w:val="No Spacing"/>
    <w:uiPriority w:val="1"/>
    <w:qFormat/>
    <w:rsid w:val="00EF6A99"/>
    <w:rPr>
      <w:b/>
      <w:color w:val="FFFFFF" w:themeColor="background1"/>
      <w:sz w:val="22"/>
      <w:szCs w:val="22"/>
    </w:rPr>
  </w:style>
  <w:style w:type="paragraph" w:customStyle="1" w:styleId="ItemDescription">
    <w:name w:val="Item Description"/>
    <w:basedOn w:val="Normal"/>
    <w:qFormat/>
    <w:rsid w:val="00EF6A99"/>
    <w:pPr>
      <w:spacing w:after="0" w:line="240" w:lineRule="auto"/>
    </w:pPr>
    <w:rPr>
      <w:b w:val="0"/>
    </w:rPr>
  </w:style>
  <w:style w:type="paragraph" w:customStyle="1" w:styleId="ItemCost">
    <w:name w:val="Item Cost"/>
    <w:basedOn w:val="Normal"/>
    <w:qFormat/>
    <w:rsid w:val="00EF6A99"/>
    <w:pPr>
      <w:spacing w:after="0" w:line="240" w:lineRule="auto"/>
      <w:jc w:val="right"/>
    </w:pPr>
    <w:rPr>
      <w:b w:val="0"/>
    </w:rPr>
  </w:style>
  <w:style w:type="paragraph" w:styleId="Caption">
    <w:name w:val="caption"/>
    <w:basedOn w:val="Normal"/>
    <w:next w:val="Normal"/>
    <w:uiPriority w:val="35"/>
    <w:qFormat/>
    <w:rsid w:val="006124D0"/>
    <w:pPr>
      <w:spacing w:after="200" w:line="240" w:lineRule="auto"/>
    </w:pPr>
    <w:rPr>
      <w:b w:val="0"/>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4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8" Type="http://schemas.openxmlformats.org/officeDocument/2006/relationships/image" Target="media/image14.jpeg"/><Relationship Id="rId13" Type="http://schemas.openxmlformats.org/officeDocument/2006/relationships/image" Target="media/image19.jpeg"/><Relationship Id="rId3" Type="http://schemas.openxmlformats.org/officeDocument/2006/relationships/image" Target="media/image9.png"/><Relationship Id="rId7" Type="http://schemas.openxmlformats.org/officeDocument/2006/relationships/image" Target="media/image13.jpg"/><Relationship Id="rId12" Type="http://schemas.openxmlformats.org/officeDocument/2006/relationships/image" Target="media/image18.jpe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jpg"/><Relationship Id="rId11" Type="http://schemas.openxmlformats.org/officeDocument/2006/relationships/image" Target="media/image17.jpeg"/><Relationship Id="rId5" Type="http://schemas.openxmlformats.org/officeDocument/2006/relationships/image" Target="media/image11.jpg"/><Relationship Id="rId10" Type="http://schemas.openxmlformats.org/officeDocument/2006/relationships/image" Target="media/image16.png"/><Relationship Id="rId4" Type="http://schemas.openxmlformats.org/officeDocument/2006/relationships/image" Target="media/image10.jpg"/><Relationship Id="rId9" Type="http://schemas.openxmlformats.org/officeDocument/2006/relationships/image" Target="media/image15.png"/><Relationship Id="rId14" Type="http://schemas.openxmlformats.org/officeDocument/2006/relationships/image" Target="media/image20.jpeg"/></Relationships>
</file>

<file path=word/_rels/head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g"/><Relationship Id="rId1" Type="http://schemas.openxmlformats.org/officeDocument/2006/relationships/image" Target="media/image21.jpg"/><Relationship Id="rId4"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arth/Library/Containers/com.microsoft.Word/Data/Library/Application%20Support/Microsoft/Office/16.0/DTS/Search/%7b04674E94-E5B1-EA4E-8D1D-333AFDD4560E%7dtf4508896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47C2E8B8C2DDF48B4719F6BB81844E5"/>
        <w:category>
          <w:name w:val="General"/>
          <w:gallery w:val="placeholder"/>
        </w:category>
        <w:types>
          <w:type w:val="bbPlcHdr"/>
        </w:types>
        <w:behaviors>
          <w:behavior w:val="content"/>
        </w:behaviors>
        <w:guid w:val="{83DE4089-4182-0B47-9BB5-20504F752E89}"/>
      </w:docPartPr>
      <w:docPartBody>
        <w:p w:rsidR="00000000" w:rsidRDefault="00F46CA4">
          <w:pPr>
            <w:pStyle w:val="247C2E8B8C2DDF48B4719F6BB81844E5"/>
          </w:pPr>
          <w:r w:rsidRPr="008B451F">
            <w:rPr>
              <w:shd w:val="clear" w:color="auto" w:fill="262626" w:themeFill="text1" w:themeFillTint="D9"/>
            </w:rPr>
            <w:t>Headline Title</w:t>
          </w:r>
        </w:p>
      </w:docPartBody>
    </w:docPart>
    <w:docPart>
      <w:docPartPr>
        <w:name w:val="FC16CE596736A54A8EEA46D494D60A70"/>
        <w:category>
          <w:name w:val="General"/>
          <w:gallery w:val="placeholder"/>
        </w:category>
        <w:types>
          <w:type w:val="bbPlcHdr"/>
        </w:types>
        <w:behaviors>
          <w:behavior w:val="content"/>
        </w:behaviors>
        <w:guid w:val="{537B44E2-6227-8548-9046-0F4D148D8D1E}"/>
      </w:docPartPr>
      <w:docPartBody>
        <w:p w:rsidR="00030D26" w:rsidRDefault="00F46CA4" w:rsidP="006124D0">
          <w:r>
            <w:t>To change any of the text in this document, just click on the block of text you want to update!  The formatting has already been programmed for ease of formatting.</w:t>
          </w:r>
        </w:p>
        <w:p w:rsidR="00030D26" w:rsidRDefault="00F46CA4" w:rsidP="006124D0">
          <w:r>
            <w:t xml:space="preserve">You can easily change the overall colors of the </w:t>
          </w:r>
          <w:r>
            <w:t>template with just a few clicks.  Go to the Design tab and click on Colors.  From the list of colors, you can choose a different color scheme.  As you hover over the different choices, you can see what the overall feel of the document will change with each</w:t>
          </w:r>
          <w:r>
            <w:t xml:space="preserve"> different option.</w:t>
          </w:r>
        </w:p>
        <w:p w:rsidR="00030D26" w:rsidRDefault="00F46CA4" w:rsidP="006124D0">
          <w:r>
            <w:t>Changed the color and want to go back to the original design?  Easy!  Just go back to the Design tab and choose the Themes option.  From the list, click the option to reset the theme of this template.  And just like that, your document c</w:t>
          </w:r>
          <w:r>
            <w:t>olor scheme will be restored to its original!</w:t>
          </w:r>
        </w:p>
        <w:p w:rsidR="00000000" w:rsidRDefault="00F46CA4">
          <w:pPr>
            <w:pStyle w:val="FC16CE596736A54A8EEA46D494D60A70"/>
          </w:pPr>
          <w:r>
            <w:t xml:space="preserve">In the same way you change the colors, you can update the fonts of the entire document easily!  From the Design tab, choose a font combination that fits your taste.  Reset the theme to restore the </w:t>
          </w:r>
          <w:r>
            <w:t>template to its original state!</w:t>
          </w:r>
        </w:p>
      </w:docPartBody>
    </w:docPart>
    <w:docPart>
      <w:docPartPr>
        <w:name w:val="A184466BF832D74988105CD0D32CF3A7"/>
        <w:category>
          <w:name w:val="General"/>
          <w:gallery w:val="placeholder"/>
        </w:category>
        <w:types>
          <w:type w:val="bbPlcHdr"/>
        </w:types>
        <w:behaviors>
          <w:behavior w:val="content"/>
        </w:behaviors>
        <w:guid w:val="{DC2ADA5B-E9EE-524F-98B1-64990A7D54BC}"/>
      </w:docPartPr>
      <w:docPartBody>
        <w:p w:rsidR="00000000" w:rsidRDefault="00F46CA4">
          <w:pPr>
            <w:pStyle w:val="A184466BF832D74988105CD0D32CF3A7"/>
          </w:pPr>
          <w:r w:rsidRPr="008B451F">
            <w:rPr>
              <w:shd w:val="clear" w:color="auto" w:fill="ED7D31" w:themeFill="accent2"/>
            </w:rPr>
            <w:t>“Put a quote here to highlight this issue of your newsletter.”</w:t>
          </w:r>
        </w:p>
      </w:docPartBody>
    </w:docPart>
    <w:docPart>
      <w:docPartPr>
        <w:name w:val="3FD5E27E6B90484E8039339AD7A672B8"/>
        <w:category>
          <w:name w:val="General"/>
          <w:gallery w:val="placeholder"/>
        </w:category>
        <w:types>
          <w:type w:val="bbPlcHdr"/>
        </w:types>
        <w:behaviors>
          <w:behavior w:val="content"/>
        </w:behaviors>
        <w:guid w:val="{A23730F8-05D5-8845-A8F2-274394C3E0E1}"/>
      </w:docPartPr>
      <w:docPartBody>
        <w:p w:rsidR="00000000" w:rsidRDefault="00F46CA4">
          <w:pPr>
            <w:pStyle w:val="3FD5E27E6B90484E8039339AD7A672B8"/>
          </w:pPr>
          <w:r w:rsidRPr="006030A1">
            <w:rPr>
              <w:rStyle w:val="PlaceholderText"/>
              <w:color w:val="FFFFFF" w:themeColor="background1"/>
            </w:rPr>
            <w:t>Street Address</w:t>
          </w:r>
        </w:p>
      </w:docPartBody>
    </w:docPart>
    <w:docPart>
      <w:docPartPr>
        <w:name w:val="2C5B5C4978D14E45A8FAF5D76427F1F2"/>
        <w:category>
          <w:name w:val="General"/>
          <w:gallery w:val="placeholder"/>
        </w:category>
        <w:types>
          <w:type w:val="bbPlcHdr"/>
        </w:types>
        <w:behaviors>
          <w:behavior w:val="content"/>
        </w:behaviors>
        <w:guid w:val="{A722C9D5-5DE1-524E-B177-C0B3EF34512E}"/>
      </w:docPartPr>
      <w:docPartBody>
        <w:p w:rsidR="00000000" w:rsidRDefault="00F46CA4">
          <w:pPr>
            <w:pStyle w:val="2C5B5C4978D14E45A8FAF5D76427F1F2"/>
          </w:pPr>
          <w:r w:rsidRPr="006030A1">
            <w:rPr>
              <w:rStyle w:val="PlaceholderText"/>
              <w:color w:val="FFFFFF" w:themeColor="background1"/>
            </w:rPr>
            <w:t>City, St Zip Code.</w:t>
          </w:r>
        </w:p>
      </w:docPartBody>
    </w:docPart>
    <w:docPart>
      <w:docPartPr>
        <w:name w:val="E86D3036471A1D48B950AFEB3431A9B6"/>
        <w:category>
          <w:name w:val="General"/>
          <w:gallery w:val="placeholder"/>
        </w:category>
        <w:types>
          <w:type w:val="bbPlcHdr"/>
        </w:types>
        <w:behaviors>
          <w:behavior w:val="content"/>
        </w:behaviors>
        <w:guid w:val="{D82DDB82-30F1-F84D-85CB-CAA0B7AFC32A}"/>
      </w:docPartPr>
      <w:docPartBody>
        <w:p w:rsidR="00000000" w:rsidRDefault="00F46CA4">
          <w:pPr>
            <w:pStyle w:val="E86D3036471A1D48B950AFEB3431A9B6"/>
          </w:pPr>
          <w:r w:rsidRPr="006030A1">
            <w:rPr>
              <w:rStyle w:val="PlaceholderText"/>
              <w:color w:val="FFFFFF" w:themeColor="background1"/>
            </w:rPr>
            <w:t>Phone Number</w:t>
          </w:r>
        </w:p>
      </w:docPartBody>
    </w:docPart>
    <w:docPart>
      <w:docPartPr>
        <w:name w:val="429C821DE743FB4790246844C67E5463"/>
        <w:category>
          <w:name w:val="General"/>
          <w:gallery w:val="placeholder"/>
        </w:category>
        <w:types>
          <w:type w:val="bbPlcHdr"/>
        </w:types>
        <w:behaviors>
          <w:behavior w:val="content"/>
        </w:behaviors>
        <w:guid w:val="{E123F303-CAC6-6C42-AA55-9A644AFC5B46}"/>
      </w:docPartPr>
      <w:docPartBody>
        <w:p w:rsidR="00000000" w:rsidRDefault="00F46CA4">
          <w:pPr>
            <w:pStyle w:val="429C821DE743FB4790246844C67E5463"/>
          </w:pPr>
          <w:r w:rsidRPr="006030A1">
            <w:rPr>
              <w:rStyle w:val="PlaceholderText"/>
              <w:color w:val="FFFFFF" w:themeColor="background1"/>
            </w:rPr>
            <w:t>Website</w:t>
          </w:r>
        </w:p>
      </w:docPartBody>
    </w:docPart>
    <w:docPart>
      <w:docPartPr>
        <w:name w:val="ABBF8FC04F0AB748A06F025B0DAF21A6"/>
        <w:category>
          <w:name w:val="General"/>
          <w:gallery w:val="placeholder"/>
        </w:category>
        <w:types>
          <w:type w:val="bbPlcHdr"/>
        </w:types>
        <w:behaviors>
          <w:behavior w:val="content"/>
        </w:behaviors>
        <w:guid w:val="{D6EBDE48-4A03-704E-803C-E74C51A0C459}"/>
      </w:docPartPr>
      <w:docPartBody>
        <w:p w:rsidR="00000000" w:rsidRDefault="00F46CA4">
          <w:pPr>
            <w:pStyle w:val="ABBF8FC04F0AB748A06F025B0DAF21A6"/>
          </w:pPr>
          <w:r w:rsidRPr="009D7952">
            <w:t>Title Goes Here</w:t>
          </w:r>
        </w:p>
      </w:docPartBody>
    </w:docPart>
    <w:docPart>
      <w:docPartPr>
        <w:name w:val="3DD7F26750E0C14F8C58EA62059BAA22"/>
        <w:category>
          <w:name w:val="General"/>
          <w:gallery w:val="placeholder"/>
        </w:category>
        <w:types>
          <w:type w:val="bbPlcHdr"/>
        </w:types>
        <w:behaviors>
          <w:behavior w:val="content"/>
        </w:behaviors>
        <w:guid w:val="{8AEBB410-F5B2-274B-A795-CEFD0A4D8D4D}"/>
      </w:docPartPr>
      <w:docPartBody>
        <w:p w:rsidR="00030D26" w:rsidRPr="009D7952" w:rsidRDefault="00F46CA4" w:rsidP="009D7952">
          <w:r w:rsidRPr="009D7952">
            <w:t xml:space="preserve">Have other images you wish to use?  It is simple to replace any of the pictures in this </w:t>
          </w:r>
          <w:r>
            <w:t>brochure</w:t>
          </w:r>
          <w:r w:rsidRPr="009D7952">
            <w:t xml:space="preserve">.  </w:t>
          </w:r>
          <w:r>
            <w:t>First, double click in the header.  Then, c</w:t>
          </w:r>
          <w:r w:rsidRPr="009D7952">
            <w:t>lick on the image you wish to change.  Some images may need an extra click as they are part a group of images.  Ke</w:t>
          </w:r>
          <w:r w:rsidRPr="009D7952">
            <w:t>ep clicking until your selection handles are around the one image you wish to replace.</w:t>
          </w:r>
        </w:p>
        <w:p w:rsidR="00000000" w:rsidRDefault="00F46CA4">
          <w:pPr>
            <w:pStyle w:val="3DD7F26750E0C14F8C58EA62059BAA22"/>
          </w:pPr>
          <w:r w:rsidRPr="009D7952">
            <w:t>Once the image you wish to replace is selected, you can either select “Change Picture” from the short cut menu, or click on the “Fill” option and choose the option for “</w:t>
          </w:r>
          <w:r w:rsidRPr="009D7952">
            <w:t>Picture.”</w:t>
          </w:r>
        </w:p>
      </w:docPartBody>
    </w:docPart>
    <w:docPart>
      <w:docPartPr>
        <w:name w:val="B51298486250CF4EA0C65AAFDF9604E1"/>
        <w:category>
          <w:name w:val="General"/>
          <w:gallery w:val="placeholder"/>
        </w:category>
        <w:types>
          <w:type w:val="bbPlcHdr"/>
        </w:types>
        <w:behaviors>
          <w:behavior w:val="content"/>
        </w:behaviors>
        <w:guid w:val="{531F5195-D7D1-1A46-9764-EA516758D82F}"/>
      </w:docPartPr>
      <w:docPartBody>
        <w:p w:rsidR="00000000" w:rsidRDefault="00F46CA4">
          <w:pPr>
            <w:pStyle w:val="B51298486250CF4EA0C65AAFDF9604E1"/>
          </w:pPr>
          <w:r w:rsidRPr="009D7952">
            <w:t>Title Goes Here</w:t>
          </w:r>
        </w:p>
      </w:docPartBody>
    </w:docPart>
    <w:docPart>
      <w:docPartPr>
        <w:name w:val="10518A93CA095B42A052B83BFCE9D05B"/>
        <w:category>
          <w:name w:val="General"/>
          <w:gallery w:val="placeholder"/>
        </w:category>
        <w:types>
          <w:type w:val="bbPlcHdr"/>
        </w:types>
        <w:behaviors>
          <w:behavior w:val="content"/>
        </w:behaviors>
        <w:guid w:val="{D7D8B2B4-7CFE-8A4A-9B26-53084B2648B1}"/>
      </w:docPartPr>
      <w:docPartBody>
        <w:p w:rsidR="00000000" w:rsidRDefault="00F46CA4">
          <w:pPr>
            <w:pStyle w:val="10518A93CA095B42A052B83BFCE9D05B"/>
          </w:pPr>
          <w:r w:rsidRPr="00EF6A99">
            <w:t>Item</w:t>
          </w:r>
        </w:p>
      </w:docPartBody>
    </w:docPart>
    <w:docPart>
      <w:docPartPr>
        <w:name w:val="FA660AA7F8296443B8C093D1FAB1F80B"/>
        <w:category>
          <w:name w:val="General"/>
          <w:gallery w:val="placeholder"/>
        </w:category>
        <w:types>
          <w:type w:val="bbPlcHdr"/>
        </w:types>
        <w:behaviors>
          <w:behavior w:val="content"/>
        </w:behaviors>
        <w:guid w:val="{9101636E-CFE3-2B44-9900-54F42E258A93}"/>
      </w:docPartPr>
      <w:docPartBody>
        <w:p w:rsidR="00000000" w:rsidRDefault="00F46CA4">
          <w:pPr>
            <w:pStyle w:val="FA660AA7F8296443B8C093D1FAB1F80B"/>
          </w:pPr>
          <w:r w:rsidRPr="00EF6A99">
            <w:t>Item Description</w:t>
          </w:r>
        </w:p>
      </w:docPartBody>
    </w:docPart>
    <w:docPart>
      <w:docPartPr>
        <w:name w:val="A4D7BE8448850445ABD6A16C309DAAB0"/>
        <w:category>
          <w:name w:val="General"/>
          <w:gallery w:val="placeholder"/>
        </w:category>
        <w:types>
          <w:type w:val="bbPlcHdr"/>
        </w:types>
        <w:behaviors>
          <w:behavior w:val="content"/>
        </w:behaviors>
        <w:guid w:val="{BAEBC55A-09E5-8345-8145-4A63D9132446}"/>
      </w:docPartPr>
      <w:docPartBody>
        <w:p w:rsidR="00000000" w:rsidRDefault="00F46CA4">
          <w:pPr>
            <w:pStyle w:val="A4D7BE8448850445ABD6A16C309DAAB0"/>
          </w:pPr>
          <w:r w:rsidRPr="006124D0">
            <w:t>$0.00</w:t>
          </w:r>
        </w:p>
      </w:docPartBody>
    </w:docPart>
    <w:docPart>
      <w:docPartPr>
        <w:name w:val="1E1F17D51883714A92E487019B72B72B"/>
        <w:category>
          <w:name w:val="General"/>
          <w:gallery w:val="placeholder"/>
        </w:category>
        <w:types>
          <w:type w:val="bbPlcHdr"/>
        </w:types>
        <w:behaviors>
          <w:behavior w:val="content"/>
        </w:behaviors>
        <w:guid w:val="{03764C7A-F0EE-6749-BFB7-1D7C95746EAE}"/>
      </w:docPartPr>
      <w:docPartBody>
        <w:p w:rsidR="00000000" w:rsidRDefault="00F46CA4">
          <w:pPr>
            <w:pStyle w:val="1E1F17D51883714A92E487019B72B72B"/>
          </w:pPr>
          <w:r w:rsidRPr="006124D0">
            <w:t>Item</w:t>
          </w:r>
        </w:p>
      </w:docPartBody>
    </w:docPart>
    <w:docPart>
      <w:docPartPr>
        <w:name w:val="5BF53C2DF8F1FB4FA837D225753E0EB2"/>
        <w:category>
          <w:name w:val="General"/>
          <w:gallery w:val="placeholder"/>
        </w:category>
        <w:types>
          <w:type w:val="bbPlcHdr"/>
        </w:types>
        <w:behaviors>
          <w:behavior w:val="content"/>
        </w:behaviors>
        <w:guid w:val="{0F310AC2-CF3B-0B49-AD61-037D552EB7F8}"/>
      </w:docPartPr>
      <w:docPartBody>
        <w:p w:rsidR="00000000" w:rsidRDefault="00F46CA4">
          <w:pPr>
            <w:pStyle w:val="5BF53C2DF8F1FB4FA837D225753E0EB2"/>
          </w:pPr>
          <w:r w:rsidRPr="006124D0">
            <w:t>Item Description</w:t>
          </w:r>
        </w:p>
      </w:docPartBody>
    </w:docPart>
    <w:docPart>
      <w:docPartPr>
        <w:name w:val="4085CDD1F948444ABE87C61CF4ABC5D2"/>
        <w:category>
          <w:name w:val="General"/>
          <w:gallery w:val="placeholder"/>
        </w:category>
        <w:types>
          <w:type w:val="bbPlcHdr"/>
        </w:types>
        <w:behaviors>
          <w:behavior w:val="content"/>
        </w:behaviors>
        <w:guid w:val="{806E3014-8C4A-CF48-BB93-7E8505FF902B}"/>
      </w:docPartPr>
      <w:docPartBody>
        <w:p w:rsidR="00000000" w:rsidRDefault="00F46CA4">
          <w:pPr>
            <w:pStyle w:val="4085CDD1F948444ABE87C61CF4ABC5D2"/>
          </w:pPr>
          <w:r w:rsidRPr="00EF6A99">
            <w:t>$0.00</w:t>
          </w:r>
        </w:p>
      </w:docPartBody>
    </w:docPart>
    <w:docPart>
      <w:docPartPr>
        <w:name w:val="F24C9F357E5BCC4F8E239CF0AE7FCAFB"/>
        <w:category>
          <w:name w:val="General"/>
          <w:gallery w:val="placeholder"/>
        </w:category>
        <w:types>
          <w:type w:val="bbPlcHdr"/>
        </w:types>
        <w:behaviors>
          <w:behavior w:val="content"/>
        </w:behaviors>
        <w:guid w:val="{5F13EB2E-B9CA-C04C-BED3-DD08A8B226DE}"/>
      </w:docPartPr>
      <w:docPartBody>
        <w:p w:rsidR="00000000" w:rsidRDefault="00F46CA4">
          <w:pPr>
            <w:pStyle w:val="F24C9F357E5BCC4F8E239CF0AE7FCAFB"/>
          </w:pPr>
          <w:r w:rsidRPr="006124D0">
            <w:t>Item</w:t>
          </w:r>
        </w:p>
      </w:docPartBody>
    </w:docPart>
    <w:docPart>
      <w:docPartPr>
        <w:name w:val="8CCF6AFA44CDD74CB810064E8A59B55B"/>
        <w:category>
          <w:name w:val="General"/>
          <w:gallery w:val="placeholder"/>
        </w:category>
        <w:types>
          <w:type w:val="bbPlcHdr"/>
        </w:types>
        <w:behaviors>
          <w:behavior w:val="content"/>
        </w:behaviors>
        <w:guid w:val="{39AA2E6A-ABA7-3F46-BD1A-607FE6B426A0}"/>
      </w:docPartPr>
      <w:docPartBody>
        <w:p w:rsidR="00000000" w:rsidRDefault="00F46CA4">
          <w:pPr>
            <w:pStyle w:val="8CCF6AFA44CDD74CB810064E8A59B55B"/>
          </w:pPr>
          <w:r w:rsidRPr="006124D0">
            <w:t>Item Description</w:t>
          </w:r>
        </w:p>
      </w:docPartBody>
    </w:docPart>
    <w:docPart>
      <w:docPartPr>
        <w:name w:val="4F24712A5A00E14FB114439552D84193"/>
        <w:category>
          <w:name w:val="General"/>
          <w:gallery w:val="placeholder"/>
        </w:category>
        <w:types>
          <w:type w:val="bbPlcHdr"/>
        </w:types>
        <w:behaviors>
          <w:behavior w:val="content"/>
        </w:behaviors>
        <w:guid w:val="{258C0258-5EF4-4141-B30B-4F8BA357AE32}"/>
      </w:docPartPr>
      <w:docPartBody>
        <w:p w:rsidR="00000000" w:rsidRDefault="00F46CA4">
          <w:pPr>
            <w:pStyle w:val="4F24712A5A00E14FB114439552D84193"/>
          </w:pPr>
          <w:r w:rsidRPr="00EF6A99">
            <w:t>$0.00</w:t>
          </w:r>
        </w:p>
      </w:docPartBody>
    </w:docPart>
    <w:docPart>
      <w:docPartPr>
        <w:name w:val="9948966574F906488C4EDD640C59F19F"/>
        <w:category>
          <w:name w:val="General"/>
          <w:gallery w:val="placeholder"/>
        </w:category>
        <w:types>
          <w:type w:val="bbPlcHdr"/>
        </w:types>
        <w:behaviors>
          <w:behavior w:val="content"/>
        </w:behaviors>
        <w:guid w:val="{6BBFB1A5-8221-404A-8A1A-212C2DA983F5}"/>
      </w:docPartPr>
      <w:docPartBody>
        <w:p w:rsidR="00000000" w:rsidRDefault="00F46CA4">
          <w:pPr>
            <w:pStyle w:val="9948966574F906488C4EDD640C59F19F"/>
          </w:pPr>
          <w:r w:rsidRPr="006124D0">
            <w:t>Item</w:t>
          </w:r>
        </w:p>
      </w:docPartBody>
    </w:docPart>
    <w:docPart>
      <w:docPartPr>
        <w:name w:val="F2FBFBCD7C797A4999DC454FD4A4D307"/>
        <w:category>
          <w:name w:val="General"/>
          <w:gallery w:val="placeholder"/>
        </w:category>
        <w:types>
          <w:type w:val="bbPlcHdr"/>
        </w:types>
        <w:behaviors>
          <w:behavior w:val="content"/>
        </w:behaviors>
        <w:guid w:val="{1AB1C277-C0CE-6B44-9BDF-9B1652133670}"/>
      </w:docPartPr>
      <w:docPartBody>
        <w:p w:rsidR="00000000" w:rsidRDefault="00F46CA4">
          <w:pPr>
            <w:pStyle w:val="F2FBFBCD7C797A4999DC454FD4A4D307"/>
          </w:pPr>
          <w:r w:rsidRPr="006124D0">
            <w:t>Item Description</w:t>
          </w:r>
        </w:p>
      </w:docPartBody>
    </w:docPart>
    <w:docPart>
      <w:docPartPr>
        <w:name w:val="6C09C4995A4AC2498513A3E9BD0A99B0"/>
        <w:category>
          <w:name w:val="General"/>
          <w:gallery w:val="placeholder"/>
        </w:category>
        <w:types>
          <w:type w:val="bbPlcHdr"/>
        </w:types>
        <w:behaviors>
          <w:behavior w:val="content"/>
        </w:behaviors>
        <w:guid w:val="{C49C3B9D-5D92-7D44-9EBB-BDE2AB613FA0}"/>
      </w:docPartPr>
      <w:docPartBody>
        <w:p w:rsidR="00000000" w:rsidRDefault="00F46CA4">
          <w:pPr>
            <w:pStyle w:val="6C09C4995A4AC2498513A3E9BD0A99B0"/>
          </w:pPr>
          <w:r w:rsidRPr="00EF6A99">
            <w:t>$0.00</w:t>
          </w:r>
        </w:p>
      </w:docPartBody>
    </w:docPart>
    <w:docPart>
      <w:docPartPr>
        <w:name w:val="4CA95F3EA84F0A418D26A7775587A3BF"/>
        <w:category>
          <w:name w:val="General"/>
          <w:gallery w:val="placeholder"/>
        </w:category>
        <w:types>
          <w:type w:val="bbPlcHdr"/>
        </w:types>
        <w:behaviors>
          <w:behavior w:val="content"/>
        </w:behaviors>
        <w:guid w:val="{D3B4D146-48FC-834B-ABE3-660A45CB50F7}"/>
      </w:docPartPr>
      <w:docPartBody>
        <w:p w:rsidR="00000000" w:rsidRDefault="00F46CA4">
          <w:pPr>
            <w:pStyle w:val="4CA95F3EA84F0A418D26A7775587A3BF"/>
          </w:pPr>
          <w:r w:rsidRPr="006124D0">
            <w:t>Item</w:t>
          </w:r>
        </w:p>
      </w:docPartBody>
    </w:docPart>
    <w:docPart>
      <w:docPartPr>
        <w:name w:val="48AC6F03EBAA354286EB3B6CCE7B85B3"/>
        <w:category>
          <w:name w:val="General"/>
          <w:gallery w:val="placeholder"/>
        </w:category>
        <w:types>
          <w:type w:val="bbPlcHdr"/>
        </w:types>
        <w:behaviors>
          <w:behavior w:val="content"/>
        </w:behaviors>
        <w:guid w:val="{1C66C2FC-9574-D848-8121-FD2A3767E03A}"/>
      </w:docPartPr>
      <w:docPartBody>
        <w:p w:rsidR="00000000" w:rsidRDefault="00F46CA4">
          <w:pPr>
            <w:pStyle w:val="48AC6F03EBAA354286EB3B6CCE7B85B3"/>
          </w:pPr>
          <w:r w:rsidRPr="006124D0">
            <w:t>Item Description</w:t>
          </w:r>
        </w:p>
      </w:docPartBody>
    </w:docPart>
    <w:docPart>
      <w:docPartPr>
        <w:name w:val="37245FF93774FF4E9B12A8E3FBF32FF9"/>
        <w:category>
          <w:name w:val="General"/>
          <w:gallery w:val="placeholder"/>
        </w:category>
        <w:types>
          <w:type w:val="bbPlcHdr"/>
        </w:types>
        <w:behaviors>
          <w:behavior w:val="content"/>
        </w:behaviors>
        <w:guid w:val="{B0257E7A-26AD-2844-8D76-C745532F78E9}"/>
      </w:docPartPr>
      <w:docPartBody>
        <w:p w:rsidR="00000000" w:rsidRDefault="00F46CA4">
          <w:pPr>
            <w:pStyle w:val="37245FF93774FF4E9B12A8E3FBF32FF9"/>
          </w:pPr>
          <w:r w:rsidRPr="00EF6A99">
            <w:t>$0.00</w:t>
          </w:r>
        </w:p>
      </w:docPartBody>
    </w:docPart>
    <w:docPart>
      <w:docPartPr>
        <w:name w:val="3CD3D1335098714EA250601BAB0B9C2C"/>
        <w:category>
          <w:name w:val="General"/>
          <w:gallery w:val="placeholder"/>
        </w:category>
        <w:types>
          <w:type w:val="bbPlcHdr"/>
        </w:types>
        <w:behaviors>
          <w:behavior w:val="content"/>
        </w:behaviors>
        <w:guid w:val="{8E145CAA-07CF-6248-A86A-3A4612D99940}"/>
      </w:docPartPr>
      <w:docPartBody>
        <w:p w:rsidR="00000000" w:rsidRDefault="00F46CA4">
          <w:pPr>
            <w:pStyle w:val="3CD3D1335098714EA250601BAB0B9C2C"/>
          </w:pPr>
          <w:r w:rsidRPr="006124D0">
            <w:t>Item</w:t>
          </w:r>
        </w:p>
      </w:docPartBody>
    </w:docPart>
    <w:docPart>
      <w:docPartPr>
        <w:name w:val="7B12C651E32063429465471B691EE4A8"/>
        <w:category>
          <w:name w:val="General"/>
          <w:gallery w:val="placeholder"/>
        </w:category>
        <w:types>
          <w:type w:val="bbPlcHdr"/>
        </w:types>
        <w:behaviors>
          <w:behavior w:val="content"/>
        </w:behaviors>
        <w:guid w:val="{DD5F0981-DBC9-D949-A7B4-5DC598E665EF}"/>
      </w:docPartPr>
      <w:docPartBody>
        <w:p w:rsidR="00000000" w:rsidRDefault="00F46CA4">
          <w:pPr>
            <w:pStyle w:val="7B12C651E32063429465471B691EE4A8"/>
          </w:pPr>
          <w:r w:rsidRPr="006124D0">
            <w:t xml:space="preserve">Item </w:t>
          </w:r>
          <w:r w:rsidRPr="006124D0">
            <w:t>Description</w:t>
          </w:r>
        </w:p>
      </w:docPartBody>
    </w:docPart>
    <w:docPart>
      <w:docPartPr>
        <w:name w:val="E94D2E749E131F45BFB005A5097EE7EB"/>
        <w:category>
          <w:name w:val="General"/>
          <w:gallery w:val="placeholder"/>
        </w:category>
        <w:types>
          <w:type w:val="bbPlcHdr"/>
        </w:types>
        <w:behaviors>
          <w:behavior w:val="content"/>
        </w:behaviors>
        <w:guid w:val="{F442E0E9-BED6-854A-9F3E-92B7745C3F24}"/>
      </w:docPartPr>
      <w:docPartBody>
        <w:p w:rsidR="00000000" w:rsidRDefault="00F46CA4">
          <w:pPr>
            <w:pStyle w:val="E94D2E749E131F45BFB005A5097EE7EB"/>
          </w:pPr>
          <w:r w:rsidRPr="00EF6A99">
            <w:t>$0.00</w:t>
          </w:r>
        </w:p>
      </w:docPartBody>
    </w:docPart>
    <w:docPart>
      <w:docPartPr>
        <w:name w:val="22AFB926D4D7C14697DC517B2BAC5BCC"/>
        <w:category>
          <w:name w:val="General"/>
          <w:gallery w:val="placeholder"/>
        </w:category>
        <w:types>
          <w:type w:val="bbPlcHdr"/>
        </w:types>
        <w:behaviors>
          <w:behavior w:val="content"/>
        </w:behaviors>
        <w:guid w:val="{571497E4-2395-2546-B6D5-54A662F6D9CE}"/>
      </w:docPartPr>
      <w:docPartBody>
        <w:p w:rsidR="00000000" w:rsidRDefault="00F46CA4">
          <w:pPr>
            <w:pStyle w:val="22AFB926D4D7C14697DC517B2BAC5BCC"/>
          </w:pPr>
          <w:r w:rsidRPr="006124D0">
            <w:t>Item</w:t>
          </w:r>
        </w:p>
      </w:docPartBody>
    </w:docPart>
    <w:docPart>
      <w:docPartPr>
        <w:name w:val="617B9875B926CD4D99E60C5092F2E0F5"/>
        <w:category>
          <w:name w:val="General"/>
          <w:gallery w:val="placeholder"/>
        </w:category>
        <w:types>
          <w:type w:val="bbPlcHdr"/>
        </w:types>
        <w:behaviors>
          <w:behavior w:val="content"/>
        </w:behaviors>
        <w:guid w:val="{CE6DD5F2-303C-5546-A2F3-CA6D8D292891}"/>
      </w:docPartPr>
      <w:docPartBody>
        <w:p w:rsidR="00000000" w:rsidRDefault="00F46CA4">
          <w:pPr>
            <w:pStyle w:val="617B9875B926CD4D99E60C5092F2E0F5"/>
          </w:pPr>
          <w:r w:rsidRPr="006124D0">
            <w:t>Item Description</w:t>
          </w:r>
        </w:p>
      </w:docPartBody>
    </w:docPart>
    <w:docPart>
      <w:docPartPr>
        <w:name w:val="33F6026467D91F42825D2BF556A57342"/>
        <w:category>
          <w:name w:val="General"/>
          <w:gallery w:val="placeholder"/>
        </w:category>
        <w:types>
          <w:type w:val="bbPlcHdr"/>
        </w:types>
        <w:behaviors>
          <w:behavior w:val="content"/>
        </w:behaviors>
        <w:guid w:val="{06F0DC19-19C2-8542-B6C6-FB76C761854A}"/>
      </w:docPartPr>
      <w:docPartBody>
        <w:p w:rsidR="00000000" w:rsidRDefault="00F46CA4">
          <w:pPr>
            <w:pStyle w:val="33F6026467D91F42825D2BF556A57342"/>
          </w:pPr>
          <w:r w:rsidRPr="00EF6A99">
            <w:t>$0.00</w:t>
          </w:r>
        </w:p>
      </w:docPartBody>
    </w:docPart>
    <w:docPart>
      <w:docPartPr>
        <w:name w:val="654726A97918B54CBF2740E53DD423EB"/>
        <w:category>
          <w:name w:val="General"/>
          <w:gallery w:val="placeholder"/>
        </w:category>
        <w:types>
          <w:type w:val="bbPlcHdr"/>
        </w:types>
        <w:behaviors>
          <w:behavior w:val="content"/>
        </w:behaviors>
        <w:guid w:val="{15384FDB-AD13-1F4D-818A-79DF106F6AF4}"/>
      </w:docPartPr>
      <w:docPartBody>
        <w:p w:rsidR="00000000" w:rsidRDefault="00F46CA4">
          <w:pPr>
            <w:pStyle w:val="654726A97918B54CBF2740E53DD423EB"/>
          </w:pPr>
          <w:r w:rsidRPr="006124D0">
            <w:t>Item</w:t>
          </w:r>
        </w:p>
      </w:docPartBody>
    </w:docPart>
    <w:docPart>
      <w:docPartPr>
        <w:name w:val="AF85D0DAF861204BB6FB09EFBDC05B71"/>
        <w:category>
          <w:name w:val="General"/>
          <w:gallery w:val="placeholder"/>
        </w:category>
        <w:types>
          <w:type w:val="bbPlcHdr"/>
        </w:types>
        <w:behaviors>
          <w:behavior w:val="content"/>
        </w:behaviors>
        <w:guid w:val="{DE1AD247-DCC0-1A49-8DCC-D04A0C0BDB0E}"/>
      </w:docPartPr>
      <w:docPartBody>
        <w:p w:rsidR="00000000" w:rsidRDefault="00F46CA4">
          <w:pPr>
            <w:pStyle w:val="AF85D0DAF861204BB6FB09EFBDC05B71"/>
          </w:pPr>
          <w:r w:rsidRPr="006124D0">
            <w:t>Item Description</w:t>
          </w:r>
        </w:p>
      </w:docPartBody>
    </w:docPart>
    <w:docPart>
      <w:docPartPr>
        <w:name w:val="EB45E2DE31E8944D83483329841BAA90"/>
        <w:category>
          <w:name w:val="General"/>
          <w:gallery w:val="placeholder"/>
        </w:category>
        <w:types>
          <w:type w:val="bbPlcHdr"/>
        </w:types>
        <w:behaviors>
          <w:behavior w:val="content"/>
        </w:behaviors>
        <w:guid w:val="{16B2A4E9-B576-CA41-A4D7-D87B2EA725AE}"/>
      </w:docPartPr>
      <w:docPartBody>
        <w:p w:rsidR="00000000" w:rsidRDefault="00F46CA4">
          <w:pPr>
            <w:pStyle w:val="EB45E2DE31E8944D83483329841BAA90"/>
          </w:pPr>
          <w:r w:rsidRPr="00EF6A99">
            <w:t>$0.00</w:t>
          </w:r>
        </w:p>
      </w:docPartBody>
    </w:docPart>
    <w:docPart>
      <w:docPartPr>
        <w:name w:val="113A259D90CF64488380C63537B8C098"/>
        <w:category>
          <w:name w:val="General"/>
          <w:gallery w:val="placeholder"/>
        </w:category>
        <w:types>
          <w:type w:val="bbPlcHdr"/>
        </w:types>
        <w:behaviors>
          <w:behavior w:val="content"/>
        </w:behaviors>
        <w:guid w:val="{5A9E451C-7BB2-2C42-9414-29EA82D685F3}"/>
      </w:docPartPr>
      <w:docPartBody>
        <w:p w:rsidR="00000000" w:rsidRDefault="00F46CA4">
          <w:pPr>
            <w:pStyle w:val="113A259D90CF64488380C63537B8C098"/>
          </w:pPr>
          <w:r w:rsidRPr="006124D0">
            <w:t>Item</w:t>
          </w:r>
        </w:p>
      </w:docPartBody>
    </w:docPart>
    <w:docPart>
      <w:docPartPr>
        <w:name w:val="817CDDAA65F57147BFFA27F7548BB4B7"/>
        <w:category>
          <w:name w:val="General"/>
          <w:gallery w:val="placeholder"/>
        </w:category>
        <w:types>
          <w:type w:val="bbPlcHdr"/>
        </w:types>
        <w:behaviors>
          <w:behavior w:val="content"/>
        </w:behaviors>
        <w:guid w:val="{66AEDCCA-592D-FE4E-BC83-C2B1F64CB090}"/>
      </w:docPartPr>
      <w:docPartBody>
        <w:p w:rsidR="00000000" w:rsidRDefault="00F46CA4">
          <w:pPr>
            <w:pStyle w:val="817CDDAA65F57147BFFA27F7548BB4B7"/>
          </w:pPr>
          <w:r w:rsidRPr="006124D0">
            <w:t>Item Description</w:t>
          </w:r>
        </w:p>
      </w:docPartBody>
    </w:docPart>
    <w:docPart>
      <w:docPartPr>
        <w:name w:val="4BAD5A5312BD2F42A08395E96F5CA70F"/>
        <w:category>
          <w:name w:val="General"/>
          <w:gallery w:val="placeholder"/>
        </w:category>
        <w:types>
          <w:type w:val="bbPlcHdr"/>
        </w:types>
        <w:behaviors>
          <w:behavior w:val="content"/>
        </w:behaviors>
        <w:guid w:val="{F4DB4D0D-90BE-8C4B-A3A7-9852B43217AC}"/>
      </w:docPartPr>
      <w:docPartBody>
        <w:p w:rsidR="00000000" w:rsidRDefault="00F46CA4">
          <w:pPr>
            <w:pStyle w:val="4BAD5A5312BD2F42A08395E96F5CA70F"/>
          </w:pPr>
          <w:r w:rsidRPr="00EF6A99">
            <w:t>$0.00</w:t>
          </w:r>
        </w:p>
      </w:docPartBody>
    </w:docPart>
    <w:docPart>
      <w:docPartPr>
        <w:name w:val="4213944CEEA8AB489CE9883CC63985D4"/>
        <w:category>
          <w:name w:val="General"/>
          <w:gallery w:val="placeholder"/>
        </w:category>
        <w:types>
          <w:type w:val="bbPlcHdr"/>
        </w:types>
        <w:behaviors>
          <w:behavior w:val="content"/>
        </w:behaviors>
        <w:guid w:val="{91614785-6A50-3B4A-83AC-1396B1957283}"/>
      </w:docPartPr>
      <w:docPartBody>
        <w:p w:rsidR="00000000" w:rsidRDefault="00F46CA4">
          <w:pPr>
            <w:pStyle w:val="4213944CEEA8AB489CE9883CC63985D4"/>
          </w:pPr>
          <w:r w:rsidRPr="006124D0">
            <w:t>Item</w:t>
          </w:r>
        </w:p>
      </w:docPartBody>
    </w:docPart>
    <w:docPart>
      <w:docPartPr>
        <w:name w:val="65723699CF371A49AA79A199190F5D1B"/>
        <w:category>
          <w:name w:val="General"/>
          <w:gallery w:val="placeholder"/>
        </w:category>
        <w:types>
          <w:type w:val="bbPlcHdr"/>
        </w:types>
        <w:behaviors>
          <w:behavior w:val="content"/>
        </w:behaviors>
        <w:guid w:val="{57308407-AB8E-6A43-BE56-A18A836F275F}"/>
      </w:docPartPr>
      <w:docPartBody>
        <w:p w:rsidR="00000000" w:rsidRDefault="00F46CA4">
          <w:pPr>
            <w:pStyle w:val="65723699CF371A49AA79A199190F5D1B"/>
          </w:pPr>
          <w:r w:rsidRPr="006124D0">
            <w:t>Item Description</w:t>
          </w:r>
        </w:p>
      </w:docPartBody>
    </w:docPart>
    <w:docPart>
      <w:docPartPr>
        <w:name w:val="9E98246C9D8D9F4181CBA024B77098B5"/>
        <w:category>
          <w:name w:val="General"/>
          <w:gallery w:val="placeholder"/>
        </w:category>
        <w:types>
          <w:type w:val="bbPlcHdr"/>
        </w:types>
        <w:behaviors>
          <w:behavior w:val="content"/>
        </w:behaviors>
        <w:guid w:val="{37BAE598-71BC-AE49-8FD2-EBA3C7A11A82}"/>
      </w:docPartPr>
      <w:docPartBody>
        <w:p w:rsidR="00000000" w:rsidRDefault="00F46CA4">
          <w:pPr>
            <w:pStyle w:val="9E98246C9D8D9F4181CBA024B77098B5"/>
          </w:pPr>
          <w:r w:rsidRPr="00EF6A99">
            <w:t>$0.00</w:t>
          </w:r>
        </w:p>
      </w:docPartBody>
    </w:docPart>
    <w:docPart>
      <w:docPartPr>
        <w:name w:val="80BE88A6D0F863448F11D3FD54085310"/>
        <w:category>
          <w:name w:val="General"/>
          <w:gallery w:val="placeholder"/>
        </w:category>
        <w:types>
          <w:type w:val="bbPlcHdr"/>
        </w:types>
        <w:behaviors>
          <w:behavior w:val="content"/>
        </w:behaviors>
        <w:guid w:val="{6FDC78B2-D06F-3844-A53D-8327CFF0E21D}"/>
      </w:docPartPr>
      <w:docPartBody>
        <w:p w:rsidR="00000000" w:rsidRDefault="00F46CA4">
          <w:pPr>
            <w:pStyle w:val="80BE88A6D0F863448F11D3FD54085310"/>
          </w:pPr>
          <w:r w:rsidRPr="006124D0">
            <w:t>Describe the dish here</w:t>
          </w:r>
        </w:p>
      </w:docPartBody>
    </w:docPart>
    <w:docPart>
      <w:docPartPr>
        <w:name w:val="87D890097ABB0042A2513C852AE9B22E"/>
        <w:category>
          <w:name w:val="General"/>
          <w:gallery w:val="placeholder"/>
        </w:category>
        <w:types>
          <w:type w:val="bbPlcHdr"/>
        </w:types>
        <w:behaviors>
          <w:behavior w:val="content"/>
        </w:behaviors>
        <w:guid w:val="{5774909B-3554-3142-A200-A4EB3ACB20E6}"/>
      </w:docPartPr>
      <w:docPartBody>
        <w:p w:rsidR="00000000" w:rsidRDefault="00F46CA4">
          <w:pPr>
            <w:pStyle w:val="87D890097ABB0042A2513C852AE9B22E"/>
          </w:pPr>
          <w:r w:rsidRPr="006124D0">
            <w:t xml:space="preserve">Describe the dish </w:t>
          </w:r>
          <w:r w:rsidRPr="006124D0">
            <w:t>here</w:t>
          </w:r>
        </w:p>
      </w:docPartBody>
    </w:docPart>
    <w:docPart>
      <w:docPartPr>
        <w:name w:val="F5C3B082A13FAD46A178EFA9B50254FD"/>
        <w:category>
          <w:name w:val="General"/>
          <w:gallery w:val="placeholder"/>
        </w:category>
        <w:types>
          <w:type w:val="bbPlcHdr"/>
        </w:types>
        <w:behaviors>
          <w:behavior w:val="content"/>
        </w:behaviors>
        <w:guid w:val="{4A4C0F30-2CD4-FF44-AEF9-BA6D82756F39}"/>
      </w:docPartPr>
      <w:docPartBody>
        <w:p w:rsidR="00000000" w:rsidRDefault="00F46CA4">
          <w:pPr>
            <w:pStyle w:val="F5C3B082A13FAD46A178EFA9B50254FD"/>
          </w:pPr>
          <w:r w:rsidRPr="006124D0">
            <w:t>Describe the dish here</w:t>
          </w:r>
        </w:p>
      </w:docPartBody>
    </w:docPart>
    <w:docPart>
      <w:docPartPr>
        <w:name w:val="236824157990F24D86745D27C13E2B35"/>
        <w:category>
          <w:name w:val="General"/>
          <w:gallery w:val="placeholder"/>
        </w:category>
        <w:types>
          <w:type w:val="bbPlcHdr"/>
        </w:types>
        <w:behaviors>
          <w:behavior w:val="content"/>
        </w:behaviors>
        <w:guid w:val="{A86257A6-5D7E-0E41-A2BF-2C0E7DF9FB9C}"/>
      </w:docPartPr>
      <w:docPartBody>
        <w:p w:rsidR="00000000" w:rsidRDefault="00F46CA4">
          <w:pPr>
            <w:pStyle w:val="236824157990F24D86745D27C13E2B35"/>
          </w:pPr>
          <w:r w:rsidRPr="006124D0">
            <w:t>Describe the dish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CA4"/>
    <w:rsid w:val="00F46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7C2E8B8C2DDF48B4719F6BB81844E5">
    <w:name w:val="247C2E8B8C2DDF48B4719F6BB81844E5"/>
  </w:style>
  <w:style w:type="paragraph" w:customStyle="1" w:styleId="FC16CE596736A54A8EEA46D494D60A70">
    <w:name w:val="FC16CE596736A54A8EEA46D494D60A70"/>
  </w:style>
  <w:style w:type="paragraph" w:customStyle="1" w:styleId="A184466BF832D74988105CD0D32CF3A7">
    <w:name w:val="A184466BF832D74988105CD0D32CF3A7"/>
  </w:style>
  <w:style w:type="character" w:styleId="PlaceholderText">
    <w:name w:val="Placeholder Text"/>
    <w:basedOn w:val="DefaultParagraphFont"/>
    <w:uiPriority w:val="99"/>
    <w:semiHidden/>
    <w:rPr>
      <w:color w:val="808080"/>
    </w:rPr>
  </w:style>
  <w:style w:type="paragraph" w:customStyle="1" w:styleId="3FD5E27E6B90484E8039339AD7A672B8">
    <w:name w:val="3FD5E27E6B90484E8039339AD7A672B8"/>
  </w:style>
  <w:style w:type="paragraph" w:customStyle="1" w:styleId="2C5B5C4978D14E45A8FAF5D76427F1F2">
    <w:name w:val="2C5B5C4978D14E45A8FAF5D76427F1F2"/>
  </w:style>
  <w:style w:type="paragraph" w:customStyle="1" w:styleId="E86D3036471A1D48B950AFEB3431A9B6">
    <w:name w:val="E86D3036471A1D48B950AFEB3431A9B6"/>
  </w:style>
  <w:style w:type="paragraph" w:customStyle="1" w:styleId="429C821DE743FB4790246844C67E5463">
    <w:name w:val="429C821DE743FB4790246844C67E5463"/>
  </w:style>
  <w:style w:type="paragraph" w:customStyle="1" w:styleId="ABBF8FC04F0AB748A06F025B0DAF21A6">
    <w:name w:val="ABBF8FC04F0AB748A06F025B0DAF21A6"/>
  </w:style>
  <w:style w:type="paragraph" w:customStyle="1" w:styleId="3DD7F26750E0C14F8C58EA62059BAA22">
    <w:name w:val="3DD7F26750E0C14F8C58EA62059BAA22"/>
  </w:style>
  <w:style w:type="paragraph" w:customStyle="1" w:styleId="B51298486250CF4EA0C65AAFDF9604E1">
    <w:name w:val="B51298486250CF4EA0C65AAFDF9604E1"/>
  </w:style>
  <w:style w:type="paragraph" w:customStyle="1" w:styleId="10518A93CA095B42A052B83BFCE9D05B">
    <w:name w:val="10518A93CA095B42A052B83BFCE9D05B"/>
  </w:style>
  <w:style w:type="paragraph" w:customStyle="1" w:styleId="FA660AA7F8296443B8C093D1FAB1F80B">
    <w:name w:val="FA660AA7F8296443B8C093D1FAB1F80B"/>
  </w:style>
  <w:style w:type="paragraph" w:customStyle="1" w:styleId="A4D7BE8448850445ABD6A16C309DAAB0">
    <w:name w:val="A4D7BE8448850445ABD6A16C309DAAB0"/>
  </w:style>
  <w:style w:type="paragraph" w:customStyle="1" w:styleId="1E1F17D51883714A92E487019B72B72B">
    <w:name w:val="1E1F17D51883714A92E487019B72B72B"/>
  </w:style>
  <w:style w:type="paragraph" w:customStyle="1" w:styleId="5BF53C2DF8F1FB4FA837D225753E0EB2">
    <w:name w:val="5BF53C2DF8F1FB4FA837D225753E0EB2"/>
  </w:style>
  <w:style w:type="paragraph" w:customStyle="1" w:styleId="4085CDD1F948444ABE87C61CF4ABC5D2">
    <w:name w:val="4085CDD1F948444ABE87C61CF4ABC5D2"/>
  </w:style>
  <w:style w:type="paragraph" w:customStyle="1" w:styleId="F24C9F357E5BCC4F8E239CF0AE7FCAFB">
    <w:name w:val="F24C9F357E5BCC4F8E239CF0AE7FCAFB"/>
  </w:style>
  <w:style w:type="paragraph" w:customStyle="1" w:styleId="8CCF6AFA44CDD74CB810064E8A59B55B">
    <w:name w:val="8CCF6AFA44CDD74CB810064E8A59B55B"/>
  </w:style>
  <w:style w:type="paragraph" w:customStyle="1" w:styleId="4F24712A5A00E14FB114439552D84193">
    <w:name w:val="4F24712A5A00E14FB114439552D84193"/>
  </w:style>
  <w:style w:type="paragraph" w:customStyle="1" w:styleId="9948966574F906488C4EDD640C59F19F">
    <w:name w:val="9948966574F906488C4EDD640C59F19F"/>
  </w:style>
  <w:style w:type="paragraph" w:customStyle="1" w:styleId="F2FBFBCD7C797A4999DC454FD4A4D307">
    <w:name w:val="F2FBFBCD7C797A4999DC454FD4A4D307"/>
  </w:style>
  <w:style w:type="paragraph" w:customStyle="1" w:styleId="6C09C4995A4AC2498513A3E9BD0A99B0">
    <w:name w:val="6C09C4995A4AC2498513A3E9BD0A99B0"/>
  </w:style>
  <w:style w:type="paragraph" w:customStyle="1" w:styleId="4CA95F3EA84F0A418D26A7775587A3BF">
    <w:name w:val="4CA95F3EA84F0A418D26A7775587A3BF"/>
  </w:style>
  <w:style w:type="paragraph" w:customStyle="1" w:styleId="48AC6F03EBAA354286EB3B6CCE7B85B3">
    <w:name w:val="48AC6F03EBAA354286EB3B6CCE7B85B3"/>
  </w:style>
  <w:style w:type="paragraph" w:customStyle="1" w:styleId="37245FF93774FF4E9B12A8E3FBF32FF9">
    <w:name w:val="37245FF93774FF4E9B12A8E3FBF32FF9"/>
  </w:style>
  <w:style w:type="paragraph" w:customStyle="1" w:styleId="3CD3D1335098714EA250601BAB0B9C2C">
    <w:name w:val="3CD3D1335098714EA250601BAB0B9C2C"/>
  </w:style>
  <w:style w:type="paragraph" w:customStyle="1" w:styleId="7B12C651E32063429465471B691EE4A8">
    <w:name w:val="7B12C651E32063429465471B691EE4A8"/>
  </w:style>
  <w:style w:type="paragraph" w:customStyle="1" w:styleId="E94D2E749E131F45BFB005A5097EE7EB">
    <w:name w:val="E94D2E749E131F45BFB005A5097EE7EB"/>
  </w:style>
  <w:style w:type="paragraph" w:customStyle="1" w:styleId="22AFB926D4D7C14697DC517B2BAC5BCC">
    <w:name w:val="22AFB926D4D7C14697DC517B2BAC5BCC"/>
  </w:style>
  <w:style w:type="paragraph" w:customStyle="1" w:styleId="617B9875B926CD4D99E60C5092F2E0F5">
    <w:name w:val="617B9875B926CD4D99E60C5092F2E0F5"/>
  </w:style>
  <w:style w:type="paragraph" w:customStyle="1" w:styleId="33F6026467D91F42825D2BF556A57342">
    <w:name w:val="33F6026467D91F42825D2BF556A57342"/>
  </w:style>
  <w:style w:type="paragraph" w:customStyle="1" w:styleId="654726A97918B54CBF2740E53DD423EB">
    <w:name w:val="654726A97918B54CBF2740E53DD423EB"/>
  </w:style>
  <w:style w:type="paragraph" w:customStyle="1" w:styleId="AF85D0DAF861204BB6FB09EFBDC05B71">
    <w:name w:val="AF85D0DAF861204BB6FB09EFBDC05B71"/>
  </w:style>
  <w:style w:type="paragraph" w:customStyle="1" w:styleId="EB45E2DE31E8944D83483329841BAA90">
    <w:name w:val="EB45E2DE31E8944D83483329841BAA90"/>
  </w:style>
  <w:style w:type="paragraph" w:customStyle="1" w:styleId="113A259D90CF64488380C63537B8C098">
    <w:name w:val="113A259D90CF64488380C63537B8C098"/>
  </w:style>
  <w:style w:type="paragraph" w:customStyle="1" w:styleId="817CDDAA65F57147BFFA27F7548BB4B7">
    <w:name w:val="817CDDAA65F57147BFFA27F7548BB4B7"/>
  </w:style>
  <w:style w:type="paragraph" w:customStyle="1" w:styleId="4BAD5A5312BD2F42A08395E96F5CA70F">
    <w:name w:val="4BAD5A5312BD2F42A08395E96F5CA70F"/>
  </w:style>
  <w:style w:type="paragraph" w:customStyle="1" w:styleId="4213944CEEA8AB489CE9883CC63985D4">
    <w:name w:val="4213944CEEA8AB489CE9883CC63985D4"/>
  </w:style>
  <w:style w:type="paragraph" w:customStyle="1" w:styleId="65723699CF371A49AA79A199190F5D1B">
    <w:name w:val="65723699CF371A49AA79A199190F5D1B"/>
  </w:style>
  <w:style w:type="paragraph" w:customStyle="1" w:styleId="9E98246C9D8D9F4181CBA024B77098B5">
    <w:name w:val="9E98246C9D8D9F4181CBA024B77098B5"/>
  </w:style>
  <w:style w:type="paragraph" w:customStyle="1" w:styleId="80BE88A6D0F863448F11D3FD54085310">
    <w:name w:val="80BE88A6D0F863448F11D3FD54085310"/>
  </w:style>
  <w:style w:type="paragraph" w:customStyle="1" w:styleId="87D890097ABB0042A2513C852AE9B22E">
    <w:name w:val="87D890097ABB0042A2513C852AE9B22E"/>
  </w:style>
  <w:style w:type="paragraph" w:customStyle="1" w:styleId="F5C3B082A13FAD46A178EFA9B50254FD">
    <w:name w:val="F5C3B082A13FAD46A178EFA9B50254FD"/>
  </w:style>
  <w:style w:type="paragraph" w:customStyle="1" w:styleId="236824157990F24D86745D27C13E2B35">
    <w:name w:val="236824157990F24D86745D27C13E2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66DD2-D645-43AA-A026-888032DB1FED}">
  <ds:schemaRefs>
    <ds:schemaRef ds:uri="http://schemas.microsoft.com/sharepoint/v3/contenttype/forms"/>
  </ds:schemaRefs>
</ds:datastoreItem>
</file>

<file path=customXml/itemProps2.xml><?xml version="1.0" encoding="utf-8"?>
<ds:datastoreItem xmlns:ds="http://schemas.openxmlformats.org/officeDocument/2006/customXml" ds:itemID="{2D7005FF-39D8-43A1-82CF-4B8592AF7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BED5CE-95A0-48B3-9377-895597E4718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63F8A51-42C7-724A-9BF9-EC5C3602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Restaurant brochure.dotx</Template>
  <TotalTime>0</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2020-03-29T13:47:00Z</dcterms:created>
  <dcterms:modified xsi:type="dcterms:W3CDTF">2020-03-29T13:51:00Z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